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C845" w14:textId="069497A1" w:rsidR="00C1749C" w:rsidRPr="00C1749C" w:rsidRDefault="00D244DF">
      <w:pPr>
        <w:rPr>
          <w:rFonts w:asciiTheme="minorHAnsi" w:hAnsiTheme="minorHAnsi"/>
          <w:color w:val="auto"/>
          <w:sz w:val="24"/>
        </w:rPr>
      </w:pPr>
      <w:r>
        <w:rPr>
          <w:rFonts w:asciiTheme="minorHAnsi" w:hAnsiTheme="minorHAnsi"/>
          <w:noProof/>
          <w:color w:val="auto"/>
          <w:sz w:val="24"/>
        </w:rPr>
        <w:drawing>
          <wp:anchor distT="0" distB="0" distL="114300" distR="114300" simplePos="0" relativeHeight="251658240" behindDoc="1" locked="0" layoutInCell="1" allowOverlap="1" wp14:anchorId="155B6C7E" wp14:editId="56CE5AAD">
            <wp:simplePos x="0" y="0"/>
            <wp:positionH relativeFrom="column">
              <wp:posOffset>-3470959</wp:posOffset>
            </wp:positionH>
            <wp:positionV relativeFrom="paragraph">
              <wp:posOffset>-722142</wp:posOffset>
            </wp:positionV>
            <wp:extent cx="16524350" cy="11015661"/>
            <wp:effectExtent l="0" t="0" r="0" b="0"/>
            <wp:wrapNone/>
            <wp:docPr id="1805985013" name="Picture 33"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85013" name="Picture 33" descr="A group of people on a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4350" cy="11015661"/>
                    </a:xfrm>
                    <a:prstGeom prst="rect">
                      <a:avLst/>
                    </a:prstGeom>
                  </pic:spPr>
                </pic:pic>
              </a:graphicData>
            </a:graphic>
            <wp14:sizeRelH relativeFrom="page">
              <wp14:pctWidth>0</wp14:pctWidth>
            </wp14:sizeRelH>
            <wp14:sizeRelV relativeFrom="page">
              <wp14:pctHeight>0</wp14:pctHeight>
            </wp14:sizeRelV>
          </wp:anchor>
        </w:drawing>
      </w:r>
    </w:p>
    <w:p w14:paraId="3B7EF27F" w14:textId="77777777" w:rsidR="00D244DF" w:rsidRDefault="000761B5" w:rsidP="00D244DF">
      <w:pPr>
        <w:pStyle w:val="Heading1"/>
        <w:ind w:left="0"/>
        <w:rPr>
          <w:rStyle w:val="normaltextrun"/>
          <w:rFonts w:ascii="Trade Gothic Next" w:hAnsi="Trade Gothic Next" w:cs="Segoe UI"/>
          <w:b w:val="0"/>
          <w:bCs/>
          <w:sz w:val="96"/>
          <w:szCs w:val="96"/>
        </w:rPr>
      </w:pPr>
      <w:r>
        <w:rPr>
          <w:noProof/>
        </w:rPr>
        <mc:AlternateContent>
          <mc:Choice Requires="wps">
            <w:drawing>
              <wp:anchor distT="0" distB="0" distL="114300" distR="114300" simplePos="0" relativeHeight="251658241" behindDoc="1" locked="0" layoutInCell="1" allowOverlap="1" wp14:anchorId="29A32503" wp14:editId="7DBB82D2">
                <wp:simplePos x="0" y="0"/>
                <wp:positionH relativeFrom="margin">
                  <wp:posOffset>-716280</wp:posOffset>
                </wp:positionH>
                <wp:positionV relativeFrom="page">
                  <wp:posOffset>-3810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rot="10800000">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2966B" id="Graphic 3" o:spid="_x0000_s1026" style="position:absolute;margin-left:-56.4pt;margin-top:-.3pt;width:92.3pt;height:505pt;rotation:180;z-index:-251658239;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" path="m1172753,6413931l1172753,,,6413931r1172753,xe" fillcolor="#e3233c [3204]" stroked="f" strokeweight=".35264mm">
                <v:stroke joinstyle="miter"/>
                <v:path arrowok="t" o:connecttype="custom" o:connectlocs="1172211,6413501;1172211,0;0,6413501" o:connectangles="0,0,0"/>
                <w10:wrap anchorx="margin" anchory="page"/>
              </v:shape>
            </w:pict>
          </mc:Fallback>
        </mc:AlternateContent>
      </w:r>
    </w:p>
    <w:p w14:paraId="70F21B90" w14:textId="77777777" w:rsidR="00D244DF" w:rsidRDefault="00D244DF" w:rsidP="00D244DF">
      <w:pPr>
        <w:pStyle w:val="Heading1"/>
        <w:ind w:left="0"/>
        <w:rPr>
          <w:rStyle w:val="normaltextrun"/>
          <w:rFonts w:ascii="Trade Gothic Next" w:hAnsi="Trade Gothic Next" w:cs="Segoe UI"/>
          <w:b w:val="0"/>
          <w:bCs/>
          <w:sz w:val="96"/>
          <w:szCs w:val="96"/>
        </w:rPr>
      </w:pPr>
    </w:p>
    <w:p w14:paraId="33F45E35" w14:textId="77777777" w:rsidR="00873119" w:rsidRDefault="00873119" w:rsidP="00D244DF">
      <w:pPr>
        <w:pStyle w:val="Heading1"/>
        <w:ind w:left="0"/>
        <w:rPr>
          <w:rStyle w:val="normaltextrun"/>
          <w:rFonts w:ascii="Trade Gothic Next" w:hAnsi="Trade Gothic Next" w:cs="Segoe UI"/>
          <w:b w:val="0"/>
          <w:bCs/>
          <w:sz w:val="96"/>
          <w:szCs w:val="96"/>
        </w:rPr>
      </w:pPr>
    </w:p>
    <w:p w14:paraId="7A505534" w14:textId="0C22F3EC" w:rsidR="78571C29" w:rsidRPr="00D244DF" w:rsidRDefault="00952511" w:rsidP="00873119">
      <w:pPr>
        <w:pStyle w:val="Heading1"/>
        <w:ind w:left="0"/>
        <w:jc w:val="center"/>
        <w:rPr>
          <w:rStyle w:val="normaltextrun"/>
        </w:rPr>
      </w:pPr>
      <w:r>
        <w:rPr>
          <w:rStyle w:val="normaltextrun"/>
          <w:rFonts w:ascii="Trade Gothic Next" w:hAnsi="Trade Gothic Next" w:cs="Segoe UI"/>
          <w:b w:val="0"/>
          <w:bCs/>
          <w:sz w:val="96"/>
          <w:szCs w:val="96"/>
        </w:rPr>
        <w:t>Company Assistant</w:t>
      </w:r>
    </w:p>
    <w:p w14:paraId="0A183A6B" w14:textId="34388348" w:rsidR="000B1809" w:rsidRPr="00C61378" w:rsidRDefault="00F1292E" w:rsidP="00FF40B7">
      <w:pPr>
        <w:pStyle w:val="paragraph"/>
        <w:spacing w:before="0" w:beforeAutospacing="0" w:after="0" w:afterAutospacing="0"/>
        <w:jc w:val="center"/>
        <w:textAlignment w:val="baseline"/>
        <w:rPr>
          <w:rStyle w:val="normaltextrun"/>
          <w:rFonts w:ascii="Segoe UI" w:hAnsi="Segoe UI" w:cs="Segoe UI"/>
          <w:sz w:val="18"/>
          <w:szCs w:val="18"/>
        </w:rPr>
      </w:pPr>
      <w:r w:rsidRPr="00F1292E">
        <w:rPr>
          <w:rStyle w:val="normaltextrun"/>
          <w:rFonts w:ascii="Trade Gothic Next" w:eastAsiaTheme="majorEastAsia" w:hAnsi="Trade Gothic Next" w:cs="Segoe UI"/>
          <w:color w:val="FFFFFF"/>
          <w:sz w:val="72"/>
          <w:szCs w:val="72"/>
        </w:rPr>
        <w:t>Application Pack</w:t>
      </w:r>
      <w:r>
        <w:rPr>
          <w:rStyle w:val="scxw95325698"/>
          <w:rFonts w:ascii="Trade Gothic Next" w:hAnsi="Trade Gothic Next" w:cs="Segoe UI"/>
          <w:color w:val="FFFFFF"/>
          <w:sz w:val="44"/>
          <w:szCs w:val="44"/>
        </w:rPr>
        <w:t> </w:t>
      </w:r>
      <w:r>
        <w:rPr>
          <w:rFonts w:ascii="Trade Gothic Next" w:hAnsi="Trade Gothic Next" w:cs="Segoe UI"/>
          <w:color w:val="FFFFFF"/>
          <w:sz w:val="44"/>
          <w:szCs w:val="44"/>
        </w:rPr>
        <w:br/>
      </w:r>
      <w:r w:rsidRPr="00F1292E">
        <w:rPr>
          <w:rStyle w:val="normaltextrun"/>
          <w:rFonts w:ascii="Trade Gothic Next" w:eastAsiaTheme="majorEastAsia" w:hAnsi="Trade Gothic Next" w:cs="Segoe UI"/>
          <w:color w:val="FFFFFF"/>
          <w:sz w:val="48"/>
          <w:szCs w:val="48"/>
        </w:rPr>
        <w:t>Application Deadline:</w:t>
      </w:r>
    </w:p>
    <w:p w14:paraId="5E0C26B7" w14:textId="77113F90" w:rsidR="00F1292E" w:rsidRDefault="00097AA6" w:rsidP="00FF40B7">
      <w:pPr>
        <w:pStyle w:val="paragraph"/>
        <w:spacing w:before="0" w:beforeAutospacing="0" w:after="0" w:afterAutospacing="0"/>
        <w:jc w:val="center"/>
        <w:textAlignment w:val="baseline"/>
        <w:rPr>
          <w:rFonts w:ascii="Segoe UI" w:hAnsi="Segoe UI" w:cs="Segoe UI"/>
          <w:sz w:val="18"/>
          <w:szCs w:val="18"/>
        </w:rPr>
      </w:pPr>
      <w:r>
        <w:rPr>
          <w:rStyle w:val="normaltextrun"/>
          <w:rFonts w:ascii="Trade Gothic Next" w:eastAsiaTheme="majorEastAsia" w:hAnsi="Trade Gothic Next" w:cs="Segoe UI"/>
          <w:color w:val="FFFFFF" w:themeColor="background1"/>
          <w:sz w:val="48"/>
          <w:szCs w:val="48"/>
        </w:rPr>
        <w:t>Friday</w:t>
      </w:r>
      <w:r w:rsidR="219ADE61" w:rsidRPr="2651B768">
        <w:rPr>
          <w:rStyle w:val="normaltextrun"/>
          <w:rFonts w:ascii="Trade Gothic Next" w:eastAsiaTheme="majorEastAsia" w:hAnsi="Trade Gothic Next" w:cs="Segoe UI"/>
          <w:color w:val="FFFFFF" w:themeColor="background1"/>
          <w:sz w:val="48"/>
          <w:szCs w:val="48"/>
        </w:rPr>
        <w:t xml:space="preserve"> </w:t>
      </w:r>
      <w:r>
        <w:rPr>
          <w:rStyle w:val="normaltextrun"/>
          <w:rFonts w:ascii="Trade Gothic Next" w:eastAsiaTheme="majorEastAsia" w:hAnsi="Trade Gothic Next" w:cs="Segoe UI"/>
          <w:color w:val="FFFFFF" w:themeColor="background1"/>
          <w:sz w:val="48"/>
          <w:szCs w:val="48"/>
        </w:rPr>
        <w:t>9</w:t>
      </w:r>
      <w:r w:rsidR="00521074">
        <w:rPr>
          <w:rStyle w:val="normaltextrun"/>
          <w:rFonts w:ascii="Trade Gothic Next" w:eastAsiaTheme="majorEastAsia" w:hAnsi="Trade Gothic Next" w:cs="Segoe UI"/>
          <w:color w:val="FFFFFF" w:themeColor="background1"/>
          <w:sz w:val="48"/>
          <w:szCs w:val="48"/>
        </w:rPr>
        <w:t>th</w:t>
      </w:r>
      <w:r w:rsidR="219ADE61" w:rsidRPr="2651B768">
        <w:rPr>
          <w:rStyle w:val="normaltextrun"/>
          <w:rFonts w:ascii="Trade Gothic Next" w:eastAsiaTheme="majorEastAsia" w:hAnsi="Trade Gothic Next" w:cs="Segoe UI"/>
          <w:color w:val="FFFFFF" w:themeColor="background1"/>
          <w:sz w:val="48"/>
          <w:szCs w:val="48"/>
        </w:rPr>
        <w:t xml:space="preserve"> J</w:t>
      </w:r>
      <w:r w:rsidR="00521074">
        <w:rPr>
          <w:rStyle w:val="normaltextrun"/>
          <w:rFonts w:ascii="Trade Gothic Next" w:eastAsiaTheme="majorEastAsia" w:hAnsi="Trade Gothic Next" w:cs="Segoe UI"/>
          <w:color w:val="FFFFFF" w:themeColor="background1"/>
          <w:sz w:val="48"/>
          <w:szCs w:val="48"/>
        </w:rPr>
        <w:t>anuary</w:t>
      </w:r>
      <w:r w:rsidR="00F1292E" w:rsidRPr="2651B768">
        <w:rPr>
          <w:rStyle w:val="normaltextrun"/>
          <w:rFonts w:ascii="Trade Gothic Next" w:eastAsiaTheme="majorEastAsia" w:hAnsi="Trade Gothic Next" w:cs="Segoe UI"/>
          <w:color w:val="FFFFFF" w:themeColor="background1"/>
          <w:sz w:val="48"/>
          <w:szCs w:val="48"/>
        </w:rPr>
        <w:t xml:space="preserve"> @ 10am</w:t>
      </w:r>
    </w:p>
    <w:p w14:paraId="13361825" w14:textId="77777777" w:rsidR="0033583B" w:rsidRPr="001F2C7D" w:rsidRDefault="000761B5" w:rsidP="00275DE3">
      <w:pPr>
        <w:pStyle w:val="Heading1"/>
        <w:spacing w:line="360" w:lineRule="auto"/>
      </w:pPr>
      <w:r>
        <w:rPr>
          <w:noProof/>
        </w:rPr>
        <mc:AlternateContent>
          <mc:Choice Requires="wpg">
            <w:drawing>
              <wp:anchor distT="0" distB="0" distL="114300" distR="114300" simplePos="0" relativeHeight="251658242" behindDoc="0" locked="0" layoutInCell="1" allowOverlap="1" wp14:anchorId="2343ACD7" wp14:editId="1BEC48CB">
                <wp:simplePos x="0" y="0"/>
                <wp:positionH relativeFrom="margin">
                  <wp:posOffset>4556760</wp:posOffset>
                </wp:positionH>
                <wp:positionV relativeFrom="margin">
                  <wp:posOffset>9225280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60E6992">
              <v:group id="Group 2" style="position:absolute;margin-left:358.8pt;margin-top:726.4pt;width:150.05pt;height:28.35pt;z-index:251658582;mso-position-horizontal-relative:margin;mso-position-vertical-relative:margin;mso-width-relative:margin;mso-height-relative:margin" coordsize="50416,9525" o:spid="_x0000_s1026" w14:anchorId="7FEB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">
                  <v:stroke joinstyle="miter"/>
                  <v:path arrowok="t" o:connecttype="custom" o:connectlocs="173993,0;0,952500;83620,952500;257708,0" o:connectangles="0,0,0,0"/>
                </v:shape>
                <w10:wrap anchorx="margin" anchory="margin"/>
              </v:group>
            </w:pict>
          </mc:Fallback>
        </mc:AlternateContent>
      </w:r>
      <w:r w:rsidR="0033583B" w:rsidRPr="001F2C7D">
        <w:br w:type="page"/>
      </w:r>
    </w:p>
    <w:p w14:paraId="138023AF" w14:textId="6477D3F9" w:rsidR="00F1292E" w:rsidRDefault="00521074" w:rsidP="00313195">
      <w:pPr>
        <w:pStyle w:val="Heading2"/>
        <w:spacing w:before="0" w:line="360" w:lineRule="auto"/>
      </w:pPr>
      <w:r>
        <w:lastRenderedPageBreak/>
        <w:t xml:space="preserve">COMPANY ASSISTANT </w:t>
      </w:r>
      <w:r w:rsidR="00F1292E">
        <w:t>Application Pack </w:t>
      </w:r>
    </w:p>
    <w:p w14:paraId="35E5AB8B" w14:textId="221BE4E0" w:rsidR="00F1292E" w:rsidRPr="00E33FB5" w:rsidRDefault="00F1292E" w:rsidP="00275DE3">
      <w:pPr>
        <w:spacing w:before="0" w:line="360" w:lineRule="auto"/>
        <w:rPr>
          <w:rStyle w:val="eop"/>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 xml:space="preserve">Thank you for your interest in the </w:t>
      </w:r>
      <w:r w:rsidR="002E0D80">
        <w:rPr>
          <w:rStyle w:val="normaltextrun"/>
          <w:rFonts w:ascii="Trade Gothic Next" w:eastAsia="Trade Gothic Next Light" w:hAnsi="Trade Gothic Next" w:cs="Trade Gothic Next Light"/>
          <w:b/>
          <w:bCs/>
          <w:color w:val="000000"/>
          <w:sz w:val="24"/>
          <w:shd w:val="clear" w:color="auto" w:fill="FFFFFF"/>
        </w:rPr>
        <w:t>full</w:t>
      </w:r>
      <w:r w:rsidR="00557371" w:rsidRPr="00E33FB5">
        <w:rPr>
          <w:rStyle w:val="normaltextrun"/>
          <w:rFonts w:ascii="Trade Gothic Next" w:eastAsia="Trade Gothic Next Light" w:hAnsi="Trade Gothic Next" w:cs="Trade Gothic Next Light"/>
          <w:b/>
          <w:bCs/>
          <w:color w:val="000000"/>
          <w:sz w:val="24"/>
          <w:shd w:val="clear" w:color="auto" w:fill="FFFFFF"/>
        </w:rPr>
        <w:t>-time</w:t>
      </w:r>
      <w:r w:rsidR="00557371" w:rsidRPr="00E33FB5">
        <w:rPr>
          <w:rStyle w:val="normaltextrun"/>
          <w:rFonts w:ascii="Trade Gothic Next" w:eastAsia="Trade Gothic Next Light" w:hAnsi="Trade Gothic Next" w:cs="Trade Gothic Next Light"/>
          <w:color w:val="000000"/>
          <w:sz w:val="24"/>
          <w:shd w:val="clear" w:color="auto" w:fill="FFFFFF"/>
        </w:rPr>
        <w:t xml:space="preserve"> role of </w:t>
      </w:r>
      <w:r w:rsidR="00870D89">
        <w:rPr>
          <w:rStyle w:val="normaltextrun"/>
          <w:rFonts w:ascii="Trade Gothic Next" w:eastAsia="Trade Gothic Next Light" w:hAnsi="Trade Gothic Next" w:cs="Trade Gothic Next Light"/>
          <w:b/>
          <w:bCs/>
          <w:color w:val="000000"/>
          <w:sz w:val="24"/>
          <w:shd w:val="clear" w:color="auto" w:fill="FFFFFF"/>
        </w:rPr>
        <w:t>Company Assistant</w:t>
      </w:r>
      <w:r w:rsidR="00557371" w:rsidRPr="00E33FB5">
        <w:rPr>
          <w:rStyle w:val="normaltextrun"/>
          <w:rFonts w:ascii="Trade Gothic Next" w:eastAsia="Trade Gothic Next Light" w:hAnsi="Trade Gothic Next" w:cs="Trade Gothic Next Light"/>
          <w:color w:val="000000"/>
          <w:sz w:val="24"/>
          <w:shd w:val="clear" w:color="auto" w:fill="FFFFFF"/>
        </w:rPr>
        <w:t xml:space="preserve"> </w:t>
      </w:r>
      <w:r w:rsidRPr="00E33FB5">
        <w:rPr>
          <w:rStyle w:val="normaltextrun"/>
          <w:rFonts w:ascii="Trade Gothic Next" w:eastAsia="Trade Gothic Next Light" w:hAnsi="Trade Gothic Next" w:cs="Trade Gothic Next Light"/>
          <w:color w:val="000000"/>
          <w:sz w:val="24"/>
          <w:shd w:val="clear" w:color="auto" w:fill="FFFFFF"/>
        </w:rPr>
        <w:t>at New Adventures.</w:t>
      </w:r>
      <w:r w:rsidRPr="00E33FB5">
        <w:rPr>
          <w:rStyle w:val="eop"/>
          <w:rFonts w:ascii="Trade Gothic Next" w:eastAsia="Trade Gothic Next Light" w:hAnsi="Trade Gothic Next" w:cs="Trade Gothic Next Light"/>
          <w:color w:val="000000"/>
          <w:sz w:val="24"/>
          <w:shd w:val="clear" w:color="auto" w:fill="FFFFFF"/>
        </w:rPr>
        <w:t> </w:t>
      </w:r>
    </w:p>
    <w:p w14:paraId="46F2CB76" w14:textId="4230BE1B"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Th</w:t>
      </w:r>
      <w:r w:rsidR="367F2694" w:rsidRPr="00E33FB5">
        <w:rPr>
          <w:rStyle w:val="normaltextrun"/>
          <w:rFonts w:ascii="Trade Gothic Next" w:eastAsia="Trade Gothic Next Light" w:hAnsi="Trade Gothic Next" w:cs="Trade Gothic Next Light"/>
          <w:color w:val="000000"/>
          <w:sz w:val="24"/>
          <w:shd w:val="clear" w:color="auto" w:fill="FFFFFF"/>
        </w:rPr>
        <w:t>is</w:t>
      </w:r>
      <w:r w:rsidRPr="00E33FB5">
        <w:rPr>
          <w:rStyle w:val="normaltextrun"/>
          <w:rFonts w:ascii="Trade Gothic Next" w:eastAsia="Trade Gothic Next Light" w:hAnsi="Trade Gothic Next" w:cs="Trade Gothic Next Light"/>
          <w:color w:val="000000"/>
          <w:sz w:val="24"/>
          <w:shd w:val="clear" w:color="auto" w:fill="FFFFFF"/>
        </w:rPr>
        <w:t xml:space="preserve"> pack include</w:t>
      </w:r>
      <w:r w:rsidR="4F268087" w:rsidRPr="00E33FB5">
        <w:rPr>
          <w:rStyle w:val="normaltextrun"/>
          <w:rFonts w:ascii="Trade Gothic Next" w:eastAsia="Trade Gothic Next Light" w:hAnsi="Trade Gothic Next" w:cs="Trade Gothic Next Light"/>
          <w:color w:val="000000"/>
          <w:sz w:val="24"/>
          <w:shd w:val="clear" w:color="auto" w:fill="FFFFFF"/>
        </w:rPr>
        <w:t>s</w:t>
      </w:r>
      <w:r w:rsidRPr="00E33FB5">
        <w:rPr>
          <w:rStyle w:val="normaltextrun"/>
          <w:rFonts w:ascii="Trade Gothic Next" w:eastAsia="Trade Gothic Next Light" w:hAnsi="Trade Gothic Next" w:cs="Trade Gothic Next Light"/>
          <w:color w:val="000000"/>
          <w:sz w:val="24"/>
          <w:shd w:val="clear" w:color="auto" w:fill="FFFFFF"/>
        </w:rPr>
        <w:t>:</w:t>
      </w:r>
    </w:p>
    <w:p w14:paraId="6B745125"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how to apply </w:t>
      </w:r>
    </w:p>
    <w:p w14:paraId="6859EC21"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information about the company </w:t>
      </w:r>
    </w:p>
    <w:p w14:paraId="5CC49936"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job description </w:t>
      </w:r>
    </w:p>
    <w:p w14:paraId="7D3683AE" w14:textId="009B412C"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person</w:t>
      </w:r>
      <w:r w:rsidR="58AA761A" w:rsidRPr="00E33FB5">
        <w:rPr>
          <w:rFonts w:ascii="Trade Gothic Next" w:hAnsi="Trade Gothic Next"/>
          <w:sz w:val="24"/>
        </w:rPr>
        <w:t xml:space="preserve"> </w:t>
      </w:r>
      <w:r w:rsidRPr="00E33FB5">
        <w:rPr>
          <w:rFonts w:ascii="Trade Gothic Next" w:hAnsi="Trade Gothic Next"/>
          <w:sz w:val="24"/>
        </w:rPr>
        <w:t>specification </w:t>
      </w:r>
    </w:p>
    <w:p w14:paraId="2F66ACF6" w14:textId="49C7E8AE" w:rsidR="00F1292E" w:rsidRPr="00E33FB5" w:rsidRDefault="00557371"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summary of the Main Terms and Conditions</w:t>
      </w:r>
    </w:p>
    <w:p w14:paraId="110631DC" w14:textId="77777777" w:rsidR="00F1292E" w:rsidRDefault="00F1292E" w:rsidP="00275DE3">
      <w:pPr>
        <w:pStyle w:val="ListBullet"/>
        <w:numPr>
          <w:ilvl w:val="0"/>
          <w:numId w:val="0"/>
        </w:numPr>
        <w:spacing w:before="0" w:line="360" w:lineRule="auto"/>
        <w:ind w:left="644" w:hanging="360"/>
      </w:pPr>
    </w:p>
    <w:p w14:paraId="35B38C41" w14:textId="77777777" w:rsidR="00F1292E" w:rsidRPr="00D30B8C" w:rsidRDefault="00F1292E" w:rsidP="00275DE3">
      <w:pPr>
        <w:pStyle w:val="Heading2"/>
        <w:spacing w:before="0" w:line="360" w:lineRule="auto"/>
        <w:rPr>
          <w:sz w:val="40"/>
          <w:szCs w:val="40"/>
        </w:rPr>
      </w:pPr>
      <w:r w:rsidRPr="2A86F4FF">
        <w:rPr>
          <w:sz w:val="40"/>
          <w:szCs w:val="40"/>
        </w:rPr>
        <w:t>How to apply</w:t>
      </w:r>
      <w:r w:rsidRPr="2A86F4FF">
        <w:rPr>
          <w:rFonts w:ascii="Arial" w:hAnsi="Arial" w:cs="Arial"/>
          <w:sz w:val="40"/>
          <w:szCs w:val="40"/>
        </w:rPr>
        <w:t> </w:t>
      </w:r>
      <w:r w:rsidRPr="2A86F4FF">
        <w:rPr>
          <w:sz w:val="40"/>
          <w:szCs w:val="40"/>
        </w:rPr>
        <w:t> </w:t>
      </w:r>
    </w:p>
    <w:p w14:paraId="44187075" w14:textId="7BD35B51"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Before applying, please read the information and guidance notes provided in this pack carefully. We appreciate the time it takes in applying for roles and we want you to have the opportunity to tell us about yourself and explain why this position is right for you in whatever way feels most appropriate to you. All applications will be considered based on content, not on format.  </w:t>
      </w:r>
    </w:p>
    <w:p w14:paraId="789EFFFB" w14:textId="77777777"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Please send one of the following, together with a CV:  </w:t>
      </w:r>
    </w:p>
    <w:p w14:paraId="06CF4B54"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cover letter (maximum two A4 sides – either bullet points or full sentences, whichever you feel more comfortable with)</w:t>
      </w:r>
      <w:r w:rsidRPr="00E33FB5">
        <w:rPr>
          <w:rFonts w:ascii="Trade Gothic Next" w:hAnsi="Trade Gothic Next" w:cs="Arial"/>
          <w:sz w:val="24"/>
        </w:rPr>
        <w:t> </w:t>
      </w:r>
      <w:r w:rsidRPr="00E33FB5">
        <w:rPr>
          <w:rFonts w:ascii="Trade Gothic Next" w:hAnsi="Trade Gothic Next"/>
          <w:sz w:val="24"/>
        </w:rPr>
        <w:t> </w:t>
      </w:r>
    </w:p>
    <w:p w14:paraId="598994D4" w14:textId="77777777" w:rsidR="00F1292E" w:rsidRPr="00E33FB5" w:rsidRDefault="00F1292E" w:rsidP="00275DE3">
      <w:pPr>
        <w:spacing w:before="0" w:line="360" w:lineRule="auto"/>
        <w:rPr>
          <w:rStyle w:val="normaltextrun"/>
          <w:rFonts w:ascii="Trade Gothic Next" w:hAnsi="Trade Gothic Next"/>
          <w:color w:val="000000"/>
          <w:sz w:val="24"/>
          <w:shd w:val="clear" w:color="auto" w:fill="FFFFFF"/>
        </w:rPr>
      </w:pPr>
      <w:r w:rsidRPr="00E33FB5">
        <w:rPr>
          <w:rStyle w:val="normaltextrun"/>
          <w:rFonts w:ascii="Trade Gothic Next" w:hAnsi="Trade Gothic Next"/>
          <w:color w:val="000000"/>
          <w:sz w:val="24"/>
          <w:shd w:val="clear" w:color="auto" w:fill="FFFFFF"/>
        </w:rPr>
        <w:t>OR</w:t>
      </w:r>
      <w:r w:rsidRPr="00E33FB5">
        <w:rPr>
          <w:rStyle w:val="normaltextrun"/>
          <w:rFonts w:ascii="Trade Gothic Next" w:hAnsi="Trade Gothic Next" w:cs="Arial"/>
          <w:color w:val="000000"/>
          <w:sz w:val="24"/>
          <w:shd w:val="clear" w:color="auto" w:fill="FFFFFF"/>
        </w:rPr>
        <w:t> </w:t>
      </w:r>
      <w:r w:rsidRPr="00E33FB5">
        <w:rPr>
          <w:rStyle w:val="normaltextrun"/>
          <w:rFonts w:ascii="Trade Gothic Next" w:hAnsi="Trade Gothic Next"/>
          <w:color w:val="000000"/>
          <w:sz w:val="24"/>
          <w:shd w:val="clear" w:color="auto" w:fill="FFFFFF"/>
        </w:rPr>
        <w:t> </w:t>
      </w:r>
    </w:p>
    <w:p w14:paraId="0E1F7584"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Presentation - Keynote or PowerPoint</w:t>
      </w:r>
      <w:r w:rsidRPr="00E33FB5">
        <w:rPr>
          <w:rFonts w:ascii="Trade Gothic Next" w:hAnsi="Trade Gothic Next" w:cs="Arial"/>
          <w:sz w:val="24"/>
        </w:rPr>
        <w:t>  </w:t>
      </w:r>
      <w:r w:rsidRPr="00E33FB5">
        <w:rPr>
          <w:rFonts w:ascii="Trade Gothic Next" w:hAnsi="Trade Gothic Next"/>
          <w:sz w:val="24"/>
        </w:rPr>
        <w:t> </w:t>
      </w:r>
    </w:p>
    <w:p w14:paraId="67EBFD07" w14:textId="77777777" w:rsidR="00F1292E" w:rsidRPr="00E33FB5" w:rsidRDefault="00F1292E" w:rsidP="00275DE3">
      <w:pPr>
        <w:spacing w:before="0" w:line="360" w:lineRule="auto"/>
        <w:rPr>
          <w:rStyle w:val="normaltextrun"/>
          <w:rFonts w:ascii="Trade Gothic Next" w:hAnsi="Trade Gothic Next"/>
          <w:color w:val="000000"/>
          <w:sz w:val="24"/>
          <w:shd w:val="clear" w:color="auto" w:fill="FFFFFF"/>
        </w:rPr>
      </w:pPr>
      <w:r w:rsidRPr="00E33FB5">
        <w:rPr>
          <w:rStyle w:val="normaltextrun"/>
          <w:rFonts w:ascii="Trade Gothic Next" w:hAnsi="Trade Gothic Next"/>
          <w:color w:val="000000"/>
          <w:sz w:val="24"/>
          <w:shd w:val="clear" w:color="auto" w:fill="FFFFFF"/>
        </w:rPr>
        <w:t>OR</w:t>
      </w:r>
      <w:r w:rsidRPr="00E33FB5">
        <w:rPr>
          <w:rStyle w:val="normaltextrun"/>
          <w:rFonts w:ascii="Trade Gothic Next" w:hAnsi="Trade Gothic Next" w:cs="Arial"/>
          <w:color w:val="000000"/>
          <w:sz w:val="24"/>
          <w:shd w:val="clear" w:color="auto" w:fill="FFFFFF"/>
        </w:rPr>
        <w:t>  </w:t>
      </w:r>
      <w:r w:rsidRPr="00E33FB5">
        <w:rPr>
          <w:rStyle w:val="normaltextrun"/>
          <w:rFonts w:ascii="Trade Gothic Next" w:hAnsi="Trade Gothic Next"/>
          <w:color w:val="000000"/>
          <w:sz w:val="24"/>
          <w:shd w:val="clear" w:color="auto" w:fill="FFFFFF"/>
        </w:rPr>
        <w:t> </w:t>
      </w:r>
    </w:p>
    <w:p w14:paraId="6356D899"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Short video or sound file (5 minutes max)</w:t>
      </w:r>
      <w:r w:rsidRPr="00E33FB5">
        <w:rPr>
          <w:rFonts w:ascii="Trade Gothic Next" w:hAnsi="Trade Gothic Next" w:cs="Arial"/>
          <w:sz w:val="24"/>
        </w:rPr>
        <w:t>  </w:t>
      </w:r>
      <w:r w:rsidRPr="00E33FB5">
        <w:rPr>
          <w:rFonts w:ascii="Trade Gothic Next" w:hAnsi="Trade Gothic Next"/>
          <w:sz w:val="24"/>
        </w:rPr>
        <w:t> </w:t>
      </w:r>
    </w:p>
    <w:p w14:paraId="15C0445F"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p>
    <w:p w14:paraId="0C0B9B60" w14:textId="77777777"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lastRenderedPageBreak/>
        <w:t>All applications should address the following:  </w:t>
      </w:r>
    </w:p>
    <w:p w14:paraId="34546175" w14:textId="52F10665"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Who you are</w:t>
      </w:r>
    </w:p>
    <w:p w14:paraId="242B8618" w14:textId="10BBF628" w:rsidR="00F1292E" w:rsidRPr="00E33FB5" w:rsidRDefault="258C4D4D" w:rsidP="00275DE3">
      <w:pPr>
        <w:pStyle w:val="ListBullet"/>
        <w:spacing w:before="0" w:line="360" w:lineRule="auto"/>
        <w:ind w:left="568" w:hanging="284"/>
        <w:rPr>
          <w:rFonts w:ascii="Trade Gothic Next" w:hAnsi="Trade Gothic Next" w:cs="Arial"/>
          <w:sz w:val="24"/>
        </w:rPr>
      </w:pPr>
      <w:r w:rsidRPr="00E33FB5">
        <w:rPr>
          <w:rFonts w:ascii="Trade Gothic Next" w:hAnsi="Trade Gothic Next"/>
          <w:sz w:val="24"/>
        </w:rPr>
        <w:t>What you could bring to New Adventures in this role</w:t>
      </w:r>
      <w:r w:rsidR="2B3656A0" w:rsidRPr="00E33FB5">
        <w:rPr>
          <w:rFonts w:ascii="Trade Gothic Next" w:hAnsi="Trade Gothic Next"/>
          <w:sz w:val="24"/>
        </w:rPr>
        <w:t>.</w:t>
      </w:r>
    </w:p>
    <w:p w14:paraId="34C41039"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Your suitability for the position and specifically how your experience matches the role, job description and person specification.</w:t>
      </w:r>
      <w:r w:rsidRPr="00E33FB5">
        <w:rPr>
          <w:rFonts w:ascii="Trade Gothic Next" w:hAnsi="Trade Gothic Next" w:cs="Arial"/>
          <w:sz w:val="24"/>
        </w:rPr>
        <w:t>  </w:t>
      </w:r>
      <w:r w:rsidRPr="00E33FB5">
        <w:rPr>
          <w:rFonts w:ascii="Trade Gothic Next" w:hAnsi="Trade Gothic Next"/>
          <w:sz w:val="24"/>
        </w:rPr>
        <w:t> </w:t>
      </w:r>
    </w:p>
    <w:p w14:paraId="60AF3BD0" w14:textId="77777777" w:rsidR="00F1292E" w:rsidRPr="00E33FB5" w:rsidRDefault="258C4D4D" w:rsidP="00275DE3">
      <w:pPr>
        <w:pStyle w:val="ListBullet"/>
        <w:spacing w:before="0" w:line="360" w:lineRule="auto"/>
        <w:ind w:left="568" w:hanging="284"/>
        <w:rPr>
          <w:rFonts w:ascii="Trade Gothic Next" w:hAnsi="Trade Gothic Next" w:cs="Segoe UI"/>
          <w:sz w:val="18"/>
          <w:szCs w:val="18"/>
        </w:rPr>
      </w:pPr>
      <w:r w:rsidRPr="00E33FB5">
        <w:rPr>
          <w:rFonts w:ascii="Trade Gothic Next" w:hAnsi="Trade Gothic Next"/>
          <w:sz w:val="24"/>
        </w:rPr>
        <w:t>Provide details of two people who can comment on your work professionally including your current or previous employer. Please indicate how long and in what capacity your referees have known you. Referees will not be contacted without your permission.</w:t>
      </w:r>
      <w:r w:rsidRPr="00E33FB5">
        <w:rPr>
          <w:rFonts w:ascii="Trade Gothic Next" w:hAnsi="Trade Gothic Next" w:cs="Arial"/>
          <w:sz w:val="24"/>
        </w:rPr>
        <w:t> </w:t>
      </w:r>
      <w:r w:rsidRPr="00E33FB5">
        <w:rPr>
          <w:rStyle w:val="scxw38167666"/>
          <w:rFonts w:ascii="Trade Gothic Next" w:hAnsi="Trade Gothic Next" w:cs="Segoe UI"/>
        </w:rPr>
        <w:t> </w:t>
      </w:r>
      <w:r w:rsidRPr="00E33FB5">
        <w:rPr>
          <w:rFonts w:ascii="Trade Gothic Next" w:hAnsi="Trade Gothic Next"/>
        </w:rPr>
        <w:br/>
      </w:r>
    </w:p>
    <w:p w14:paraId="3D9683FD" w14:textId="093D0190"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hyperlink r:id="rId12" w:tgtFrame="_blank" w:history="1">
        <w:r w:rsidRPr="00E33FB5">
          <w:rPr>
            <w:rStyle w:val="normaltextrun"/>
            <w:rFonts w:ascii="Trade Gothic Next" w:eastAsia="Trade Gothic Next Light" w:hAnsi="Trade Gothic Next" w:cs="Trade Gothic Next Light"/>
            <w:color w:val="000000"/>
            <w:sz w:val="24"/>
            <w:shd w:val="clear" w:color="auto" w:fill="FFFFFF"/>
          </w:rPr>
          <w:t xml:space="preserve">We also ask applicants to complete our equal opportunities monitoring form which can be completed </w:t>
        </w:r>
        <w:r w:rsidRPr="00E33FB5">
          <w:rPr>
            <w:rStyle w:val="normaltextrun"/>
            <w:rFonts w:ascii="Trade Gothic Next" w:eastAsia="Trade Gothic Next Light" w:hAnsi="Trade Gothic Next" w:cs="Trade Gothic Next Light"/>
            <w:color w:val="FF0000"/>
            <w:sz w:val="24"/>
            <w:shd w:val="clear" w:color="auto" w:fill="FFFFFF"/>
          </w:rPr>
          <w:t>here.</w:t>
        </w:r>
      </w:hyperlink>
    </w:p>
    <w:p w14:paraId="52524A30" w14:textId="0549EDBB"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 xml:space="preserve">Completion of the form is </w:t>
      </w:r>
      <w:r w:rsidR="00F42F24" w:rsidRPr="00E33FB5">
        <w:rPr>
          <w:rStyle w:val="normaltextrun"/>
          <w:rFonts w:ascii="Trade Gothic Next" w:eastAsia="Trade Gothic Next Light" w:hAnsi="Trade Gothic Next" w:cs="Trade Gothic Next Light"/>
          <w:color w:val="000000"/>
          <w:sz w:val="24"/>
          <w:shd w:val="clear" w:color="auto" w:fill="FFFFFF"/>
        </w:rPr>
        <w:t>optional,</w:t>
      </w:r>
      <w:r w:rsidRPr="00E33FB5">
        <w:rPr>
          <w:rStyle w:val="normaltextrun"/>
          <w:rFonts w:ascii="Trade Gothic Next" w:eastAsia="Trade Gothic Next Light" w:hAnsi="Trade Gothic Next" w:cs="Trade Gothic Next Light"/>
          <w:color w:val="000000"/>
          <w:sz w:val="24"/>
          <w:shd w:val="clear" w:color="auto" w:fill="FFFFFF"/>
        </w:rPr>
        <w:t xml:space="preserve"> and every question has a ‘prefer not to say’ option. The form will be kept separate from your application and will not be seen by the recruitment panel or form any part of the assessment of your application. </w:t>
      </w:r>
      <w:r w:rsidR="00E33FB5" w:rsidRPr="00E33FB5">
        <w:rPr>
          <w:rFonts w:ascii="Trade Gothic Next" w:hAnsi="Trade Gothic Next" w:cs="Helvetica Neue"/>
          <w:color w:val="333333"/>
          <w:sz w:val="24"/>
        </w:rPr>
        <w:t>Any information you provide on this form will only be used by New Adventures to better understand our reach and help improve future recruitment.</w:t>
      </w:r>
    </w:p>
    <w:p w14:paraId="39F50601" w14:textId="2114969B" w:rsidR="00F1292E" w:rsidRPr="00F1292E" w:rsidRDefault="00F1292E" w:rsidP="2651B768">
      <w:pPr>
        <w:spacing w:before="0" w:line="360" w:lineRule="auto"/>
        <w:rPr>
          <w:rStyle w:val="normaltextrun"/>
          <w:rFonts w:eastAsia="Trade Gothic Next Light" w:cs="Trade Gothic Next Light"/>
          <w:color w:val="000000"/>
          <w:sz w:val="24"/>
          <w:shd w:val="clear" w:color="auto" w:fill="FFFFFF"/>
        </w:rPr>
      </w:pPr>
      <w:r w:rsidRPr="2651B768">
        <w:rPr>
          <w:rStyle w:val="normaltextrun"/>
          <w:rFonts w:ascii="Trade Gothic Next" w:eastAsia="Trade Gothic Next Light" w:hAnsi="Trade Gothic Next" w:cs="Trade Gothic Next Light"/>
          <w:color w:val="000000"/>
          <w:sz w:val="24"/>
          <w:shd w:val="clear" w:color="auto" w:fill="FFFFFF"/>
        </w:rPr>
        <w:t>The deadline for applications is:</w:t>
      </w:r>
      <w:r w:rsidRPr="2651B768">
        <w:rPr>
          <w:rStyle w:val="normaltextrun"/>
          <w:rFonts w:eastAsia="Trade Gothic Next Light" w:cs="Trade Gothic Next Light"/>
          <w:color w:val="000000"/>
          <w:sz w:val="24"/>
          <w:shd w:val="clear" w:color="auto" w:fill="FFFFFF"/>
        </w:rPr>
        <w:t xml:space="preserve"> </w:t>
      </w:r>
      <w:r w:rsidR="006D2671">
        <w:rPr>
          <w:rStyle w:val="normaltextrun"/>
          <w:rFonts w:eastAsia="Trade Gothic Next Light" w:cs="Trade Gothic Next Light"/>
          <w:b/>
          <w:bCs/>
          <w:color w:val="000000"/>
          <w:sz w:val="24"/>
          <w:shd w:val="clear" w:color="auto" w:fill="FFFFFF"/>
        </w:rPr>
        <w:t>Friday 9th</w:t>
      </w:r>
      <w:r w:rsidR="20299505" w:rsidRPr="2651B768">
        <w:rPr>
          <w:rStyle w:val="normaltextrun"/>
          <w:rFonts w:eastAsia="Trade Gothic Next Light" w:cs="Trade Gothic Next Light"/>
          <w:b/>
          <w:bCs/>
          <w:color w:val="000000"/>
          <w:sz w:val="24"/>
          <w:shd w:val="clear" w:color="auto" w:fill="FFFFFF"/>
        </w:rPr>
        <w:t xml:space="preserve"> J</w:t>
      </w:r>
      <w:r w:rsidR="0093799D">
        <w:rPr>
          <w:rStyle w:val="normaltextrun"/>
          <w:rFonts w:eastAsia="Trade Gothic Next Light" w:cs="Trade Gothic Next Light"/>
          <w:b/>
          <w:bCs/>
          <w:color w:val="000000"/>
          <w:sz w:val="24"/>
          <w:shd w:val="clear" w:color="auto" w:fill="FFFFFF"/>
        </w:rPr>
        <w:t>anuary</w:t>
      </w:r>
      <w:r w:rsidR="20299505" w:rsidRPr="2651B768">
        <w:rPr>
          <w:rStyle w:val="normaltextrun"/>
          <w:rFonts w:eastAsia="Trade Gothic Next Light" w:cs="Trade Gothic Next Light"/>
          <w:b/>
          <w:bCs/>
          <w:color w:val="000000"/>
          <w:sz w:val="24"/>
          <w:shd w:val="clear" w:color="auto" w:fill="FFFFFF"/>
        </w:rPr>
        <w:t xml:space="preserve"> </w:t>
      </w:r>
      <w:r w:rsidR="00E33FB5" w:rsidRPr="2651B768">
        <w:rPr>
          <w:rStyle w:val="normaltextrun"/>
          <w:rFonts w:eastAsia="Trade Gothic Next Light" w:cs="Trade Gothic Next Light"/>
          <w:b/>
          <w:bCs/>
          <w:color w:val="000000"/>
          <w:sz w:val="24"/>
          <w:shd w:val="clear" w:color="auto" w:fill="FFFFFF"/>
        </w:rPr>
        <w:t>202</w:t>
      </w:r>
      <w:r w:rsidR="0093799D">
        <w:rPr>
          <w:rStyle w:val="normaltextrun"/>
          <w:rFonts w:eastAsia="Trade Gothic Next Light" w:cs="Trade Gothic Next Light"/>
          <w:b/>
          <w:bCs/>
          <w:color w:val="000000"/>
          <w:sz w:val="24"/>
          <w:shd w:val="clear" w:color="auto" w:fill="FFFFFF"/>
        </w:rPr>
        <w:t>6</w:t>
      </w:r>
      <w:r w:rsidRPr="2651B768">
        <w:rPr>
          <w:rStyle w:val="normaltextrun"/>
          <w:rFonts w:ascii="Trade Gothic Next" w:eastAsia="Trade Gothic Next Light" w:hAnsi="Trade Gothic Next" w:cs="Trade Gothic Next Light"/>
          <w:sz w:val="24"/>
          <w:shd w:val="clear" w:color="auto" w:fill="FFFFFF"/>
        </w:rPr>
        <w:t> </w:t>
      </w:r>
      <w:r w:rsidR="00E33FB5" w:rsidRPr="2651B768">
        <w:rPr>
          <w:rStyle w:val="normaltextrun"/>
          <w:rFonts w:ascii="Trade Gothic Next" w:eastAsia="Trade Gothic Next Light" w:hAnsi="Trade Gothic Next" w:cs="Trade Gothic Next Light"/>
          <w:sz w:val="24"/>
          <w:shd w:val="clear" w:color="auto" w:fill="FFFFFF"/>
        </w:rPr>
        <w:t>@ 10am</w:t>
      </w:r>
    </w:p>
    <w:p w14:paraId="07F423CB" w14:textId="77777777" w:rsidR="00F1292E" w:rsidRDefault="00F1292E" w:rsidP="00275DE3">
      <w:pPr>
        <w:spacing w:before="0" w:after="0" w:line="360" w:lineRule="auto"/>
        <w:rPr>
          <w:rFonts w:ascii="Trade Gothic Next Cond" w:eastAsiaTheme="majorEastAsia" w:hAnsi="Trade Gothic Next Cond" w:cs="Times New Roman (Headings CS)"/>
          <w:b/>
          <w:bCs/>
          <w:caps/>
          <w:sz w:val="36"/>
          <w:szCs w:val="36"/>
        </w:rPr>
      </w:pPr>
      <w:r>
        <w:br w:type="page"/>
      </w:r>
    </w:p>
    <w:p w14:paraId="3C0DC48A" w14:textId="77777777" w:rsidR="00F1292E" w:rsidRPr="00D30B8C" w:rsidRDefault="00F1292E" w:rsidP="00275DE3">
      <w:pPr>
        <w:pStyle w:val="Heading2"/>
        <w:spacing w:before="0" w:line="360" w:lineRule="auto"/>
        <w:rPr>
          <w:sz w:val="40"/>
          <w:szCs w:val="40"/>
        </w:rPr>
      </w:pPr>
      <w:r w:rsidRPr="2A86F4FF">
        <w:rPr>
          <w:sz w:val="40"/>
          <w:szCs w:val="40"/>
        </w:rPr>
        <w:lastRenderedPageBreak/>
        <w:t>Submitting your application </w:t>
      </w:r>
    </w:p>
    <w:p w14:paraId="7739B8E6" w14:textId="68D82D9C" w:rsidR="00F1292E" w:rsidRPr="00FF495D"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F495D">
        <w:rPr>
          <w:rStyle w:val="normaltextrun"/>
          <w:rFonts w:ascii="Trade Gothic Next" w:eastAsia="Trade Gothic Next Light" w:hAnsi="Trade Gothic Next" w:cs="Trade Gothic Next Light"/>
          <w:color w:val="000000"/>
          <w:sz w:val="24"/>
          <w:shd w:val="clear" w:color="auto" w:fill="FFFFFF"/>
        </w:rPr>
        <w:t>If you are applying in writing, please submit your CV</w:t>
      </w:r>
      <w:r w:rsidR="00F61DFE" w:rsidRPr="00FF495D">
        <w:rPr>
          <w:rStyle w:val="normaltextrun"/>
          <w:rFonts w:ascii="Trade Gothic Next" w:eastAsia="Trade Gothic Next Light" w:hAnsi="Trade Gothic Next" w:cs="Trade Gothic Next Light"/>
          <w:color w:val="000000"/>
          <w:sz w:val="24"/>
          <w:shd w:val="clear" w:color="auto" w:fill="FFFFFF"/>
        </w:rPr>
        <w:t xml:space="preserve"> and cover letter</w:t>
      </w:r>
      <w:r w:rsidRPr="00FF495D">
        <w:rPr>
          <w:rStyle w:val="normaltextrun"/>
          <w:rFonts w:ascii="Trade Gothic Next" w:eastAsia="Trade Gothic Next Light" w:hAnsi="Trade Gothic Next" w:cs="Trade Gothic Next Light"/>
          <w:color w:val="000000"/>
          <w:sz w:val="24"/>
          <w:shd w:val="clear" w:color="auto" w:fill="FFFFFF"/>
        </w:rPr>
        <w:t xml:space="preserve"> to </w:t>
      </w:r>
      <w:r w:rsidR="00F72A1A" w:rsidRPr="00FF495D">
        <w:rPr>
          <w:rStyle w:val="normaltextrun"/>
          <w:rFonts w:ascii="Trade Gothic Next" w:eastAsia="Trade Gothic Next Light" w:hAnsi="Trade Gothic Next" w:cs="Trade Gothic Next Light"/>
          <w:color w:val="000000"/>
          <w:sz w:val="24"/>
          <w:shd w:val="clear" w:color="auto" w:fill="FFFFFF"/>
        </w:rPr>
        <w:t>Beth Wilson</w:t>
      </w:r>
      <w:r w:rsidRPr="00FF495D">
        <w:rPr>
          <w:rStyle w:val="normaltextrun"/>
          <w:rFonts w:ascii="Trade Gothic Next" w:eastAsia="Trade Gothic Next Light" w:hAnsi="Trade Gothic Next" w:cs="Trade Gothic Next Light"/>
          <w:color w:val="000000"/>
          <w:sz w:val="24"/>
          <w:shd w:val="clear" w:color="auto" w:fill="FFFFFF"/>
        </w:rPr>
        <w:t xml:space="preserve">, </w:t>
      </w:r>
      <w:hyperlink r:id="rId13" w:history="1">
        <w:r w:rsidR="00FF495D" w:rsidRPr="00FF495D">
          <w:rPr>
            <w:rStyle w:val="Hyperlink"/>
            <w:rFonts w:ascii="Trade Gothic Next" w:eastAsia="Trade Gothic Next Light" w:hAnsi="Trade Gothic Next" w:cs="Trade Gothic Next Light"/>
            <w:sz w:val="24"/>
            <w:shd w:val="clear" w:color="auto" w:fill="FFFFFF"/>
          </w:rPr>
          <w:t>recruitment@new-adventures.net,</w:t>
        </w:r>
      </w:hyperlink>
      <w:r w:rsidRPr="00FF495D">
        <w:rPr>
          <w:rStyle w:val="normaltextrun"/>
          <w:rFonts w:ascii="Trade Gothic Next" w:eastAsia="Trade Gothic Next Light" w:hAnsi="Trade Gothic Next" w:cs="Trade Gothic Next Light"/>
          <w:color w:val="000000"/>
          <w:sz w:val="24"/>
          <w:shd w:val="clear" w:color="auto" w:fill="FFFFFF"/>
        </w:rPr>
        <w:t xml:space="preserve"> with the subject field marked ‘</w:t>
      </w:r>
      <w:r w:rsidR="006C3B8B" w:rsidRPr="00FF495D">
        <w:rPr>
          <w:rStyle w:val="normaltextrun"/>
          <w:rFonts w:ascii="Trade Gothic Next" w:eastAsia="Trade Gothic Next Light" w:hAnsi="Trade Gothic Next" w:cs="Trade Gothic Next Light"/>
          <w:color w:val="000000"/>
          <w:sz w:val="24"/>
          <w:shd w:val="clear" w:color="auto" w:fill="FFFFFF"/>
        </w:rPr>
        <w:t>Company Assistant</w:t>
      </w:r>
      <w:r w:rsidR="00F3495E" w:rsidRPr="00FF495D">
        <w:rPr>
          <w:rStyle w:val="normaltextrun"/>
          <w:rFonts w:ascii="Trade Gothic Next" w:eastAsia="Trade Gothic Next Light" w:hAnsi="Trade Gothic Next" w:cs="Trade Gothic Next Light"/>
          <w:color w:val="000000"/>
          <w:sz w:val="24"/>
          <w:shd w:val="clear" w:color="auto" w:fill="FFFFFF"/>
        </w:rPr>
        <w:t xml:space="preserve"> Application</w:t>
      </w:r>
      <w:r w:rsidR="00F61DFE" w:rsidRPr="00FF495D">
        <w:rPr>
          <w:rStyle w:val="normaltextrun"/>
          <w:rFonts w:ascii="Trade Gothic Next" w:eastAsia="Trade Gothic Next Light" w:hAnsi="Trade Gothic Next" w:cs="Trade Gothic Next Light"/>
          <w:color w:val="000000"/>
          <w:sz w:val="24"/>
          <w:shd w:val="clear" w:color="auto" w:fill="FFFFFF"/>
        </w:rPr>
        <w:t>’</w:t>
      </w:r>
      <w:r w:rsidRPr="00FF495D">
        <w:rPr>
          <w:rStyle w:val="normaltextrun"/>
          <w:rFonts w:ascii="Trade Gothic Next" w:eastAsia="Trade Gothic Next Light" w:hAnsi="Trade Gothic Next" w:cs="Trade Gothic Next Light"/>
          <w:color w:val="000000"/>
          <w:sz w:val="24"/>
          <w:shd w:val="clear" w:color="auto" w:fill="FFFFFF"/>
        </w:rPr>
        <w:t>. </w:t>
      </w:r>
      <w:r w:rsidRPr="00FF495D">
        <w:rPr>
          <w:rStyle w:val="normaltextrun"/>
          <w:rFonts w:ascii="Trade Gothic Next" w:eastAsia="Trade Gothic Next Light" w:hAnsi="Trade Gothic Next" w:cs="Trade Gothic Next Light"/>
          <w:sz w:val="24"/>
          <w:shd w:val="clear" w:color="auto" w:fill="FFFFFF"/>
        </w:rPr>
        <w:t> </w:t>
      </w:r>
    </w:p>
    <w:p w14:paraId="7C77366E" w14:textId="6BA8FF2B"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F495D">
        <w:rPr>
          <w:rStyle w:val="normaltextrun"/>
          <w:rFonts w:ascii="Trade Gothic Next" w:eastAsia="Trade Gothic Next Light" w:hAnsi="Trade Gothic Next" w:cs="Trade Gothic Next Light"/>
          <w:color w:val="000000"/>
          <w:sz w:val="24"/>
          <w:shd w:val="clear" w:color="auto" w:fill="FFFFFF"/>
        </w:rPr>
        <w:t xml:space="preserve">You can upload a video or audio file along with your equal opportunities form and CV to us using the We Transfer service </w:t>
      </w:r>
      <w:hyperlink r:id="rId14" w:tgtFrame="_blank" w:history="1">
        <w:r w:rsidRPr="00FF495D">
          <w:rPr>
            <w:rStyle w:val="normaltextrun"/>
            <w:rFonts w:ascii="Trade Gothic Next" w:eastAsia="Trade Gothic Next Light" w:hAnsi="Trade Gothic Next" w:cs="Trade Gothic Next Light"/>
            <w:color w:val="000000"/>
            <w:sz w:val="24"/>
            <w:shd w:val="clear" w:color="auto" w:fill="FFFFFF"/>
          </w:rPr>
          <w:t>https://wetransfer.com/</w:t>
        </w:r>
      </w:hyperlink>
      <w:r w:rsidRPr="00FF495D">
        <w:rPr>
          <w:rStyle w:val="normaltextrun"/>
          <w:rFonts w:ascii="Trade Gothic Next" w:eastAsia="Trade Gothic Next Light" w:hAnsi="Trade Gothic Next" w:cs="Trade Gothic Next Light"/>
          <w:color w:val="000000"/>
          <w:sz w:val="24"/>
          <w:shd w:val="clear" w:color="auto" w:fill="FFFFFF"/>
        </w:rPr>
        <w:t xml:space="preserve"> – when using this service please send your file to </w:t>
      </w:r>
      <w:r w:rsidR="00F72A1A" w:rsidRPr="00FF495D">
        <w:rPr>
          <w:rStyle w:val="normaltextrun"/>
          <w:rFonts w:ascii="Trade Gothic Next" w:eastAsia="Trade Gothic Next Light" w:hAnsi="Trade Gothic Next" w:cs="Trade Gothic Next Light"/>
          <w:color w:val="000000"/>
          <w:sz w:val="24"/>
          <w:shd w:val="clear" w:color="auto" w:fill="FFFFFF"/>
        </w:rPr>
        <w:t>Beth Wilson</w:t>
      </w:r>
      <w:r w:rsidR="002E0D80" w:rsidRPr="00FF495D">
        <w:rPr>
          <w:rStyle w:val="normaltextrun"/>
          <w:rFonts w:ascii="Trade Gothic Next" w:eastAsia="Trade Gothic Next Light" w:hAnsi="Trade Gothic Next" w:cs="Trade Gothic Next Light"/>
          <w:color w:val="000000"/>
          <w:sz w:val="24"/>
          <w:shd w:val="clear" w:color="auto" w:fill="FFFFFF"/>
        </w:rPr>
        <w:t xml:space="preserve">, </w:t>
      </w:r>
      <w:hyperlink r:id="rId15" w:history="1">
        <w:r w:rsidR="00FF495D" w:rsidRPr="00FF495D">
          <w:rPr>
            <w:rStyle w:val="Hyperlink"/>
            <w:rFonts w:ascii="Trade Gothic Next" w:eastAsia="Trade Gothic Next Light" w:hAnsi="Trade Gothic Next" w:cs="Trade Gothic Next Light"/>
            <w:sz w:val="24"/>
            <w:shd w:val="clear" w:color="auto" w:fill="FFFFFF"/>
          </w:rPr>
          <w:t>recruitment@new-adventures.net,</w:t>
        </w:r>
      </w:hyperlink>
      <w:r w:rsidR="002E0D80" w:rsidRPr="00FF495D">
        <w:rPr>
          <w:rStyle w:val="normaltextrun"/>
          <w:rFonts w:ascii="Trade Gothic Next" w:eastAsia="Trade Gothic Next Light" w:hAnsi="Trade Gothic Next" w:cs="Trade Gothic Next Light"/>
          <w:color w:val="000000"/>
          <w:sz w:val="24"/>
          <w:shd w:val="clear" w:color="auto" w:fill="FFFFFF"/>
        </w:rPr>
        <w:t xml:space="preserve"> with the subject field marked ‘</w:t>
      </w:r>
      <w:r w:rsidR="00F72A1A" w:rsidRPr="00FF495D">
        <w:rPr>
          <w:rStyle w:val="normaltextrun"/>
          <w:rFonts w:ascii="Trade Gothic Next" w:eastAsia="Trade Gothic Next Light" w:hAnsi="Trade Gothic Next" w:cs="Trade Gothic Next Light"/>
          <w:color w:val="000000"/>
          <w:sz w:val="24"/>
          <w:shd w:val="clear" w:color="auto" w:fill="FFFFFF"/>
        </w:rPr>
        <w:t xml:space="preserve">Company Assistant </w:t>
      </w:r>
      <w:r w:rsidR="002E0D80" w:rsidRPr="00FF495D">
        <w:rPr>
          <w:rStyle w:val="normaltextrun"/>
          <w:rFonts w:ascii="Trade Gothic Next" w:eastAsia="Trade Gothic Next Light" w:hAnsi="Trade Gothic Next" w:cs="Trade Gothic Next Light"/>
          <w:color w:val="000000"/>
          <w:sz w:val="24"/>
          <w:shd w:val="clear" w:color="auto" w:fill="FFFFFF"/>
        </w:rPr>
        <w:t>Application’</w:t>
      </w:r>
      <w:r w:rsidRPr="00FF495D">
        <w:rPr>
          <w:rStyle w:val="normaltextrun"/>
          <w:rFonts w:ascii="Trade Gothic Next" w:eastAsia="Trade Gothic Next Light" w:hAnsi="Trade Gothic Next" w:cs="Trade Gothic Next Light"/>
          <w:color w:val="000000"/>
          <w:sz w:val="24"/>
          <w:shd w:val="clear" w:color="auto" w:fill="FFFFFF"/>
        </w:rPr>
        <w:t>.</w:t>
      </w:r>
      <w:r w:rsidRPr="00F3495E">
        <w:rPr>
          <w:rStyle w:val="normaltextrun"/>
          <w:rFonts w:ascii="Trade Gothic Next" w:eastAsia="Trade Gothic Next Light" w:hAnsi="Trade Gothic Next" w:cs="Trade Gothic Next Light"/>
          <w:color w:val="000000"/>
          <w:sz w:val="24"/>
          <w:shd w:val="clear" w:color="auto" w:fill="FFFFFF"/>
        </w:rPr>
        <w:t> </w:t>
      </w:r>
      <w:r w:rsidRPr="00F3495E">
        <w:rPr>
          <w:rStyle w:val="normaltextrun"/>
          <w:rFonts w:ascii="Trade Gothic Next" w:eastAsia="Trade Gothic Next Light" w:hAnsi="Trade Gothic Next" w:cs="Trade Gothic Next Light"/>
          <w:sz w:val="24"/>
          <w:shd w:val="clear" w:color="auto" w:fill="FFFFFF"/>
        </w:rPr>
        <w:t> </w:t>
      </w:r>
    </w:p>
    <w:p w14:paraId="047002F0" w14:textId="77777777"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Your equal opportunities monitoring form should be completed online. If you require any support completing the form in this way, please let us know.  </w:t>
      </w:r>
    </w:p>
    <w:p w14:paraId="582D7718" w14:textId="77777777"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All applications will be acknowledged.  </w:t>
      </w:r>
    </w:p>
    <w:p w14:paraId="633EBF9D" w14:textId="77777777" w:rsidR="008A3D51" w:rsidRPr="008A3D51" w:rsidRDefault="008A3D51" w:rsidP="00275DE3">
      <w:pPr>
        <w:pStyle w:val="Heading4"/>
        <w:spacing w:before="0" w:line="360" w:lineRule="auto"/>
        <w:rPr>
          <w:sz w:val="24"/>
          <w:szCs w:val="24"/>
        </w:rPr>
      </w:pPr>
      <w:r w:rsidRPr="2A86F4FF">
        <w:rPr>
          <w:sz w:val="24"/>
          <w:szCs w:val="24"/>
        </w:rPr>
        <w:t>Recruitment and Project Timeline </w:t>
      </w:r>
    </w:p>
    <w:p w14:paraId="7949D973" w14:textId="680B0977" w:rsidR="008A3D51" w:rsidRPr="002E0D80" w:rsidRDefault="008A3D51" w:rsidP="2651B768">
      <w:pPr>
        <w:spacing w:before="0" w:line="360" w:lineRule="auto"/>
        <w:rPr>
          <w:rStyle w:val="normaltextrun"/>
          <w:rFonts w:ascii="Trade Gothic Next" w:hAnsi="Trade Gothic Next"/>
          <w:sz w:val="24"/>
          <w:shd w:val="clear" w:color="auto" w:fill="FFFFFF"/>
        </w:rPr>
      </w:pPr>
      <w:r w:rsidRPr="2651B768">
        <w:rPr>
          <w:rStyle w:val="normaltextrun"/>
          <w:rFonts w:ascii="Trade Gothic Next" w:hAnsi="Trade Gothic Next"/>
          <w:sz w:val="24"/>
          <w:shd w:val="clear" w:color="auto" w:fill="FFFFFF"/>
        </w:rPr>
        <w:t>Application Deadline</w:t>
      </w:r>
      <w:r w:rsidR="00FF495D">
        <w:rPr>
          <w:rStyle w:val="normaltextrun"/>
          <w:rFonts w:ascii="Trade Gothic Next" w:hAnsi="Trade Gothic Next"/>
          <w:sz w:val="24"/>
          <w:shd w:val="clear" w:color="auto" w:fill="FFFFFF"/>
        </w:rPr>
        <w:t>:</w:t>
      </w:r>
      <w:r w:rsidRPr="00E06011">
        <w:rPr>
          <w:rStyle w:val="normaltextrun"/>
          <w:rFonts w:ascii="Trade Gothic Next" w:hAnsi="Trade Gothic Next"/>
          <w:sz w:val="24"/>
          <w:shd w:val="clear" w:color="auto" w:fill="FFFFFF"/>
        </w:rPr>
        <w:tab/>
      </w:r>
      <w:r w:rsidR="00E06011">
        <w:rPr>
          <w:rStyle w:val="normaltextrun"/>
          <w:rFonts w:ascii="Trade Gothic Next" w:hAnsi="Trade Gothic Next"/>
          <w:sz w:val="24"/>
          <w:shd w:val="clear" w:color="auto" w:fill="FFFFFF"/>
        </w:rPr>
        <w:t xml:space="preserve"> </w:t>
      </w:r>
      <w:r w:rsidR="003719ED">
        <w:rPr>
          <w:rStyle w:val="normaltextrun"/>
          <w:rFonts w:ascii="Trade Gothic Next" w:hAnsi="Trade Gothic Next"/>
          <w:sz w:val="24"/>
          <w:shd w:val="clear" w:color="auto" w:fill="FFFFFF"/>
        </w:rPr>
        <w:t>Friday 9th</w:t>
      </w:r>
      <w:r w:rsidR="008406A1" w:rsidRPr="2651B768">
        <w:rPr>
          <w:rStyle w:val="normaltextrun"/>
          <w:rFonts w:ascii="Trade Gothic Next" w:hAnsi="Trade Gothic Next"/>
          <w:sz w:val="24"/>
          <w:shd w:val="clear" w:color="auto" w:fill="FFFFFF"/>
        </w:rPr>
        <w:t xml:space="preserve"> J</w:t>
      </w:r>
      <w:r w:rsidR="00BC280D">
        <w:rPr>
          <w:rStyle w:val="normaltextrun"/>
          <w:rFonts w:ascii="Trade Gothic Next" w:hAnsi="Trade Gothic Next"/>
          <w:sz w:val="24"/>
          <w:shd w:val="clear" w:color="auto" w:fill="FFFFFF"/>
        </w:rPr>
        <w:t>anuary</w:t>
      </w:r>
      <w:r w:rsidR="008406A1" w:rsidRPr="2651B768">
        <w:rPr>
          <w:rStyle w:val="normaltextrun"/>
          <w:rFonts w:ascii="Trade Gothic Next" w:hAnsi="Trade Gothic Next"/>
          <w:sz w:val="24"/>
          <w:shd w:val="clear" w:color="auto" w:fill="FFFFFF"/>
        </w:rPr>
        <w:t xml:space="preserve"> 202</w:t>
      </w:r>
      <w:r w:rsidR="00BC280D">
        <w:rPr>
          <w:rStyle w:val="normaltextrun"/>
          <w:rFonts w:ascii="Trade Gothic Next" w:hAnsi="Trade Gothic Next"/>
          <w:sz w:val="24"/>
          <w:shd w:val="clear" w:color="auto" w:fill="FFFFFF"/>
        </w:rPr>
        <w:t>6</w:t>
      </w:r>
    </w:p>
    <w:p w14:paraId="212814CE" w14:textId="5423A2B5" w:rsidR="008A3D51" w:rsidRPr="000C6247" w:rsidRDefault="008A3D51" w:rsidP="2651B768">
      <w:pPr>
        <w:spacing w:before="0" w:line="360" w:lineRule="auto"/>
        <w:rPr>
          <w:rStyle w:val="normaltextrun"/>
          <w:rFonts w:ascii="Trade Gothic Next" w:hAnsi="Trade Gothic Next"/>
          <w:sz w:val="24"/>
          <w:shd w:val="clear" w:color="auto" w:fill="FFFFFF"/>
        </w:rPr>
      </w:pPr>
      <w:r w:rsidRPr="000C6247">
        <w:rPr>
          <w:rStyle w:val="normaltextrun"/>
          <w:rFonts w:ascii="Trade Gothic Next" w:hAnsi="Trade Gothic Next"/>
          <w:sz w:val="24"/>
          <w:shd w:val="clear" w:color="auto" w:fill="FFFFFF"/>
        </w:rPr>
        <w:t>Applicants invited to interview by</w:t>
      </w:r>
      <w:r w:rsidR="00E06011" w:rsidRPr="000C6247">
        <w:rPr>
          <w:rStyle w:val="normaltextrun"/>
          <w:rFonts w:ascii="Trade Gothic Next" w:hAnsi="Trade Gothic Next"/>
          <w:sz w:val="24"/>
          <w:shd w:val="clear" w:color="auto" w:fill="FFFFFF"/>
        </w:rPr>
        <w:t xml:space="preserve"> </w:t>
      </w:r>
      <w:r w:rsidR="003D5718" w:rsidRPr="000C6247">
        <w:rPr>
          <w:rStyle w:val="normaltextrun"/>
          <w:rFonts w:ascii="Trade Gothic Next" w:hAnsi="Trade Gothic Next"/>
          <w:sz w:val="24"/>
          <w:shd w:val="clear" w:color="auto" w:fill="FFFFFF"/>
        </w:rPr>
        <w:t>Thursday</w:t>
      </w:r>
      <w:r w:rsidR="60D67179" w:rsidRPr="000C6247">
        <w:rPr>
          <w:rStyle w:val="normaltextrun"/>
          <w:rFonts w:ascii="Trade Gothic Next" w:hAnsi="Trade Gothic Next"/>
          <w:sz w:val="24"/>
          <w:shd w:val="clear" w:color="auto" w:fill="FFFFFF"/>
        </w:rPr>
        <w:t xml:space="preserve"> </w:t>
      </w:r>
      <w:r w:rsidR="003D5718" w:rsidRPr="000C6247">
        <w:rPr>
          <w:rStyle w:val="normaltextrun"/>
          <w:rFonts w:ascii="Trade Gothic Next" w:hAnsi="Trade Gothic Next"/>
          <w:sz w:val="24"/>
          <w:shd w:val="clear" w:color="auto" w:fill="FFFFFF"/>
        </w:rPr>
        <w:t>15th</w:t>
      </w:r>
      <w:r w:rsidR="60D67179" w:rsidRPr="000C6247">
        <w:rPr>
          <w:rStyle w:val="normaltextrun"/>
          <w:rFonts w:ascii="Trade Gothic Next" w:hAnsi="Trade Gothic Next"/>
          <w:sz w:val="24"/>
          <w:shd w:val="clear" w:color="auto" w:fill="FFFFFF"/>
        </w:rPr>
        <w:t xml:space="preserve"> J</w:t>
      </w:r>
      <w:r w:rsidR="003D5718" w:rsidRPr="000C6247">
        <w:rPr>
          <w:rStyle w:val="normaltextrun"/>
          <w:rFonts w:ascii="Trade Gothic Next" w:hAnsi="Trade Gothic Next"/>
          <w:sz w:val="24"/>
          <w:shd w:val="clear" w:color="auto" w:fill="FFFFFF"/>
        </w:rPr>
        <w:t>anuary</w:t>
      </w:r>
      <w:r w:rsidR="60D67179" w:rsidRPr="000C6247">
        <w:rPr>
          <w:rStyle w:val="normaltextrun"/>
          <w:rFonts w:ascii="Trade Gothic Next" w:hAnsi="Trade Gothic Next"/>
          <w:sz w:val="24"/>
          <w:shd w:val="clear" w:color="auto" w:fill="FFFFFF"/>
        </w:rPr>
        <w:t xml:space="preserve"> </w:t>
      </w:r>
      <w:r w:rsidR="000944F7" w:rsidRPr="000C6247">
        <w:rPr>
          <w:rStyle w:val="normaltextrun"/>
          <w:rFonts w:ascii="Trade Gothic Next" w:hAnsi="Trade Gothic Next"/>
          <w:sz w:val="24"/>
          <w:shd w:val="clear" w:color="auto" w:fill="FFFFFF"/>
        </w:rPr>
        <w:t>202</w:t>
      </w:r>
      <w:r w:rsidR="003D5718" w:rsidRPr="000C6247">
        <w:rPr>
          <w:rStyle w:val="normaltextrun"/>
          <w:rFonts w:ascii="Trade Gothic Next" w:hAnsi="Trade Gothic Next"/>
          <w:sz w:val="24"/>
          <w:shd w:val="clear" w:color="auto" w:fill="FFFFFF"/>
        </w:rPr>
        <w:t>6</w:t>
      </w:r>
    </w:p>
    <w:p w14:paraId="19B2D843" w14:textId="3D5539F3" w:rsidR="008A3D51" w:rsidRPr="000C6247" w:rsidRDefault="000944F7" w:rsidP="2651B768">
      <w:pPr>
        <w:spacing w:before="0" w:line="360" w:lineRule="auto"/>
        <w:rPr>
          <w:rStyle w:val="normaltextrun"/>
          <w:rFonts w:ascii="Trade Gothic Next" w:hAnsi="Trade Gothic Next"/>
          <w:sz w:val="24"/>
          <w:shd w:val="clear" w:color="auto" w:fill="FFFFFF"/>
        </w:rPr>
      </w:pPr>
      <w:r w:rsidRPr="000C6247">
        <w:rPr>
          <w:rStyle w:val="normaltextrun"/>
          <w:rFonts w:ascii="Trade Gothic Next" w:hAnsi="Trade Gothic Next"/>
          <w:sz w:val="24"/>
          <w:shd w:val="clear" w:color="auto" w:fill="FFFFFF"/>
        </w:rPr>
        <w:t>First round interview</w:t>
      </w:r>
      <w:r w:rsidR="00E06011" w:rsidRPr="000C6247">
        <w:rPr>
          <w:rStyle w:val="normaltextrun"/>
          <w:rFonts w:ascii="Trade Gothic Next" w:hAnsi="Trade Gothic Next"/>
          <w:sz w:val="24"/>
          <w:shd w:val="clear" w:color="auto" w:fill="FFFFFF"/>
        </w:rPr>
        <w:t xml:space="preserve"> </w:t>
      </w:r>
      <w:r w:rsidR="0088031E" w:rsidRPr="000C6247">
        <w:rPr>
          <w:rStyle w:val="normaltextrun"/>
          <w:rFonts w:ascii="Trade Gothic Next" w:hAnsi="Trade Gothic Next"/>
          <w:sz w:val="24"/>
          <w:shd w:val="clear" w:color="auto" w:fill="FFFFFF"/>
        </w:rPr>
        <w:t>(</w:t>
      </w:r>
      <w:r w:rsidR="5E53FAB3" w:rsidRPr="000C6247">
        <w:rPr>
          <w:rStyle w:val="normaltextrun"/>
          <w:rFonts w:ascii="Trade Gothic Next" w:hAnsi="Trade Gothic Next"/>
          <w:sz w:val="24"/>
          <w:shd w:val="clear" w:color="auto" w:fill="FFFFFF"/>
        </w:rPr>
        <w:t>online</w:t>
      </w:r>
      <w:r w:rsidR="0088031E" w:rsidRPr="000C6247">
        <w:rPr>
          <w:rStyle w:val="normaltextrun"/>
          <w:rFonts w:ascii="Trade Gothic Next" w:hAnsi="Trade Gothic Next"/>
          <w:sz w:val="24"/>
          <w:shd w:val="clear" w:color="auto" w:fill="FFFFFF"/>
        </w:rPr>
        <w:t>)</w:t>
      </w:r>
      <w:r w:rsidR="00FF495D">
        <w:rPr>
          <w:rStyle w:val="normaltextrun"/>
          <w:rFonts w:ascii="Trade Gothic Next" w:hAnsi="Trade Gothic Next"/>
          <w:sz w:val="24"/>
          <w:shd w:val="clear" w:color="auto" w:fill="FFFFFF"/>
        </w:rPr>
        <w:t>:</w:t>
      </w:r>
      <w:r w:rsidR="00E06011" w:rsidRPr="000C6247">
        <w:rPr>
          <w:rStyle w:val="normaltextrun"/>
          <w:rFonts w:ascii="Trade Gothic Next" w:hAnsi="Trade Gothic Next"/>
          <w:sz w:val="24"/>
          <w:shd w:val="clear" w:color="auto" w:fill="FFFFFF"/>
        </w:rPr>
        <w:t xml:space="preserve"> </w:t>
      </w:r>
      <w:r w:rsidR="00FF495D">
        <w:rPr>
          <w:rStyle w:val="normaltextrun"/>
          <w:rFonts w:ascii="Trade Gothic Next" w:hAnsi="Trade Gothic Next"/>
          <w:sz w:val="24"/>
          <w:shd w:val="clear" w:color="auto" w:fill="FFFFFF"/>
        </w:rPr>
        <w:tab/>
      </w:r>
      <w:r w:rsidR="003D5718" w:rsidRPr="000C6247">
        <w:rPr>
          <w:rStyle w:val="normaltextrun"/>
          <w:rFonts w:ascii="Trade Gothic Next" w:hAnsi="Trade Gothic Next"/>
          <w:sz w:val="24"/>
          <w:shd w:val="clear" w:color="auto" w:fill="FFFFFF"/>
        </w:rPr>
        <w:t>Thursday 22</w:t>
      </w:r>
      <w:r w:rsidR="003D5718" w:rsidRPr="000C6247">
        <w:rPr>
          <w:rStyle w:val="normaltextrun"/>
          <w:rFonts w:ascii="Trade Gothic Next" w:hAnsi="Trade Gothic Next"/>
          <w:sz w:val="24"/>
          <w:shd w:val="clear" w:color="auto" w:fill="FFFFFF"/>
          <w:vertAlign w:val="superscript"/>
        </w:rPr>
        <w:t>nd</w:t>
      </w:r>
      <w:r w:rsidR="003D5718" w:rsidRPr="000C6247">
        <w:rPr>
          <w:rStyle w:val="normaltextrun"/>
          <w:rFonts w:ascii="Trade Gothic Next" w:hAnsi="Trade Gothic Next"/>
          <w:sz w:val="24"/>
          <w:shd w:val="clear" w:color="auto" w:fill="FFFFFF"/>
        </w:rPr>
        <w:t xml:space="preserve"> January 2026</w:t>
      </w:r>
    </w:p>
    <w:p w14:paraId="1DE4F8C8" w14:textId="75C262CD" w:rsidR="00314992" w:rsidRPr="0028480C" w:rsidRDefault="0088031E" w:rsidP="2651B768">
      <w:pPr>
        <w:spacing w:before="0" w:line="360" w:lineRule="auto"/>
        <w:rPr>
          <w:sz w:val="24"/>
          <w:shd w:val="clear" w:color="auto" w:fill="FFFFFF"/>
        </w:rPr>
      </w:pPr>
      <w:r w:rsidRPr="000C6247">
        <w:rPr>
          <w:rStyle w:val="normaltextrun"/>
          <w:rFonts w:ascii="Trade Gothic Next" w:hAnsi="Trade Gothic Next"/>
          <w:sz w:val="24"/>
          <w:shd w:val="clear" w:color="auto" w:fill="FFFFFF"/>
        </w:rPr>
        <w:t>Second round interview (</w:t>
      </w:r>
      <w:r w:rsidR="648B68BB" w:rsidRPr="000C6247">
        <w:rPr>
          <w:rStyle w:val="normaltextrun"/>
          <w:rFonts w:ascii="Trade Gothic Next" w:hAnsi="Trade Gothic Next"/>
          <w:sz w:val="24"/>
          <w:shd w:val="clear" w:color="auto" w:fill="FFFFFF"/>
        </w:rPr>
        <w:t>in-person</w:t>
      </w:r>
      <w:r w:rsidRPr="000C6247">
        <w:rPr>
          <w:rStyle w:val="normaltextrun"/>
          <w:rFonts w:ascii="Trade Gothic Next" w:hAnsi="Trade Gothic Next"/>
          <w:sz w:val="24"/>
          <w:shd w:val="clear" w:color="auto" w:fill="FFFFFF"/>
        </w:rPr>
        <w:t>)</w:t>
      </w:r>
      <w:r w:rsidR="00FF495D">
        <w:rPr>
          <w:rStyle w:val="normaltextrun"/>
          <w:rFonts w:ascii="Trade Gothic Next" w:hAnsi="Trade Gothic Next"/>
          <w:sz w:val="24"/>
          <w:shd w:val="clear" w:color="auto" w:fill="FFFFFF"/>
        </w:rPr>
        <w:t>:</w:t>
      </w:r>
      <w:r w:rsidR="00FF495D">
        <w:rPr>
          <w:rStyle w:val="normaltextrun"/>
          <w:rFonts w:ascii="Trade Gothic Next" w:hAnsi="Trade Gothic Next"/>
          <w:sz w:val="24"/>
          <w:shd w:val="clear" w:color="auto" w:fill="FFFFFF"/>
        </w:rPr>
        <w:tab/>
      </w:r>
      <w:r w:rsidR="583DCCB5" w:rsidRPr="000C6247">
        <w:rPr>
          <w:rStyle w:val="normaltextrun"/>
          <w:rFonts w:ascii="Trade Gothic Next" w:hAnsi="Trade Gothic Next"/>
          <w:sz w:val="24"/>
          <w:shd w:val="clear" w:color="auto" w:fill="FFFFFF"/>
        </w:rPr>
        <w:t xml:space="preserve"> </w:t>
      </w:r>
      <w:r w:rsidR="00573294" w:rsidRPr="000C6247">
        <w:rPr>
          <w:rStyle w:val="normaltextrun"/>
          <w:rFonts w:ascii="Trade Gothic Next" w:hAnsi="Trade Gothic Next"/>
          <w:sz w:val="24"/>
          <w:shd w:val="clear" w:color="auto" w:fill="FFFFFF"/>
        </w:rPr>
        <w:t>Wednesday 28</w:t>
      </w:r>
      <w:r w:rsidR="00573294" w:rsidRPr="000C6247">
        <w:rPr>
          <w:rStyle w:val="normaltextrun"/>
          <w:rFonts w:ascii="Trade Gothic Next" w:hAnsi="Trade Gothic Next"/>
          <w:sz w:val="24"/>
          <w:shd w:val="clear" w:color="auto" w:fill="FFFFFF"/>
          <w:vertAlign w:val="superscript"/>
        </w:rPr>
        <w:t>th</w:t>
      </w:r>
      <w:r w:rsidR="00573294" w:rsidRPr="000C6247">
        <w:rPr>
          <w:rStyle w:val="normaltextrun"/>
          <w:rFonts w:ascii="Trade Gothic Next" w:hAnsi="Trade Gothic Next"/>
          <w:sz w:val="24"/>
          <w:shd w:val="clear" w:color="auto" w:fill="FFFFFF"/>
        </w:rPr>
        <w:t xml:space="preserve"> January 2026</w:t>
      </w:r>
      <w:r w:rsidR="008A3D51" w:rsidRPr="008A3D51">
        <w:rPr>
          <w:rStyle w:val="normaltextrun"/>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p>
    <w:p w14:paraId="43F6D957" w14:textId="66ABCC2B" w:rsidR="008A3D51" w:rsidRDefault="008A3D51" w:rsidP="00275DE3">
      <w:pPr>
        <w:spacing w:before="0" w:after="0" w:line="360" w:lineRule="auto"/>
        <w:rPr>
          <w:rFonts w:ascii="Trade Gothic Next" w:eastAsiaTheme="majorEastAsia" w:hAnsi="Trade Gothic Next" w:cstheme="majorBidi"/>
          <w:b/>
          <w:bCs/>
          <w:sz w:val="24"/>
        </w:rPr>
      </w:pPr>
      <w:r w:rsidRPr="00600FC4">
        <w:rPr>
          <w:rFonts w:ascii="Trade Gothic Next" w:eastAsiaTheme="majorEastAsia" w:hAnsi="Trade Gothic Next" w:cstheme="majorBidi"/>
          <w:b/>
          <w:bCs/>
          <w:sz w:val="24"/>
        </w:rPr>
        <w:t>Interview Information </w:t>
      </w:r>
    </w:p>
    <w:p w14:paraId="045A0479" w14:textId="77777777" w:rsidR="00600FC4" w:rsidRPr="00600FC4" w:rsidRDefault="00600FC4" w:rsidP="00275DE3">
      <w:pPr>
        <w:spacing w:before="0" w:after="0" w:line="360" w:lineRule="auto"/>
        <w:rPr>
          <w:rFonts w:ascii="Trade Gothic Next" w:eastAsiaTheme="majorEastAsia" w:hAnsi="Trade Gothic Next" w:cstheme="majorBidi"/>
          <w:b/>
          <w:bCs/>
          <w:sz w:val="24"/>
        </w:rPr>
      </w:pPr>
    </w:p>
    <w:p w14:paraId="6FFCA662" w14:textId="5053ED68"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The interview will be a panel interview with a maximum 3 people that will last no longer than one hour. The names of the interview panellists</w:t>
      </w:r>
      <w:r w:rsidR="0028480C" w:rsidRPr="00836954">
        <w:rPr>
          <w:rStyle w:val="normaltextrun"/>
          <w:rFonts w:ascii="Trade Gothic Next" w:eastAsia="Trade Gothic Next Light" w:hAnsi="Trade Gothic Next" w:cs="Trade Gothic Next Light"/>
          <w:color w:val="000000"/>
          <w:sz w:val="24"/>
          <w:shd w:val="clear" w:color="auto" w:fill="FFFFFF"/>
        </w:rPr>
        <w:t xml:space="preserve"> and interview questions will be sent to you in advance. </w:t>
      </w:r>
    </w:p>
    <w:p w14:paraId="4A87FE41" w14:textId="33262808"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 xml:space="preserve">Please let us know within your application if you are not available on </w:t>
      </w:r>
      <w:r w:rsidR="0028480C" w:rsidRPr="00836954">
        <w:rPr>
          <w:rStyle w:val="normaltextrun"/>
          <w:rFonts w:ascii="Trade Gothic Next" w:eastAsia="Trade Gothic Next Light" w:hAnsi="Trade Gothic Next" w:cs="Trade Gothic Next Light"/>
          <w:color w:val="000000"/>
          <w:sz w:val="24"/>
          <w:shd w:val="clear" w:color="auto" w:fill="FFFFFF"/>
        </w:rPr>
        <w:t xml:space="preserve">any of </w:t>
      </w:r>
      <w:r w:rsidRPr="00836954">
        <w:rPr>
          <w:rStyle w:val="normaltextrun"/>
          <w:rFonts w:ascii="Trade Gothic Next" w:eastAsia="Trade Gothic Next Light" w:hAnsi="Trade Gothic Next" w:cs="Trade Gothic Next Light"/>
          <w:color w:val="000000"/>
          <w:sz w:val="24"/>
          <w:shd w:val="clear" w:color="auto" w:fill="FFFFFF"/>
        </w:rPr>
        <w:t>the date</w:t>
      </w:r>
      <w:r w:rsidR="0028480C" w:rsidRPr="00836954">
        <w:rPr>
          <w:rStyle w:val="normaltextrun"/>
          <w:rFonts w:ascii="Trade Gothic Next" w:eastAsia="Trade Gothic Next Light" w:hAnsi="Trade Gothic Next" w:cs="Trade Gothic Next Light"/>
          <w:color w:val="000000"/>
          <w:sz w:val="24"/>
          <w:shd w:val="clear" w:color="auto" w:fill="FFFFFF"/>
        </w:rPr>
        <w:t>s</w:t>
      </w:r>
      <w:r w:rsidRPr="00836954">
        <w:rPr>
          <w:rStyle w:val="normaltextrun"/>
          <w:rFonts w:ascii="Trade Gothic Next" w:eastAsia="Trade Gothic Next Light" w:hAnsi="Trade Gothic Next" w:cs="Trade Gothic Next Light"/>
          <w:color w:val="000000"/>
          <w:sz w:val="24"/>
          <w:shd w:val="clear" w:color="auto" w:fill="FFFFFF"/>
        </w:rPr>
        <w:t xml:space="preserve"> above. </w:t>
      </w:r>
      <w:r w:rsidR="007D3911" w:rsidRPr="004D7390">
        <w:rPr>
          <w:rStyle w:val="normaltextrun"/>
          <w:rFonts w:ascii="Trade Gothic Next" w:eastAsia="Trade Gothic Next Light" w:hAnsi="Trade Gothic Next" w:cs="Trade Gothic Next Light"/>
          <w:color w:val="000000"/>
          <w:sz w:val="24"/>
          <w:shd w:val="clear" w:color="auto" w:fill="FFFFFF"/>
        </w:rPr>
        <w:t xml:space="preserve">It is our intention for </w:t>
      </w:r>
      <w:r w:rsidR="00AA7944" w:rsidRPr="004D7390">
        <w:rPr>
          <w:rStyle w:val="normaltextrun"/>
          <w:rFonts w:ascii="Trade Gothic Next" w:eastAsia="Trade Gothic Next Light" w:hAnsi="Trade Gothic Next" w:cs="Trade Gothic Next Light"/>
          <w:color w:val="000000"/>
          <w:sz w:val="24"/>
          <w:shd w:val="clear" w:color="auto" w:fill="FFFFFF"/>
        </w:rPr>
        <w:t xml:space="preserve">first round </w:t>
      </w:r>
      <w:r w:rsidR="007D3911" w:rsidRPr="004D7390">
        <w:rPr>
          <w:rStyle w:val="normaltextrun"/>
          <w:rFonts w:ascii="Trade Gothic Next" w:eastAsia="Trade Gothic Next Light" w:hAnsi="Trade Gothic Next" w:cs="Trade Gothic Next Light"/>
          <w:color w:val="000000"/>
          <w:sz w:val="24"/>
          <w:shd w:val="clear" w:color="auto" w:fill="FFFFFF"/>
        </w:rPr>
        <w:t>interviews to take</w:t>
      </w:r>
      <w:r w:rsidR="004D7390" w:rsidRPr="004D7390">
        <w:rPr>
          <w:rStyle w:val="normaltextrun"/>
          <w:rFonts w:ascii="Trade Gothic Next" w:eastAsia="Trade Gothic Next Light" w:hAnsi="Trade Gothic Next" w:cs="Trade Gothic Next Light"/>
          <w:color w:val="000000"/>
          <w:sz w:val="24"/>
          <w:shd w:val="clear" w:color="auto" w:fill="FFFFFF"/>
        </w:rPr>
        <w:t xml:space="preserve"> place online</w:t>
      </w:r>
      <w:r w:rsidR="007D3911" w:rsidRPr="004D7390">
        <w:rPr>
          <w:rStyle w:val="normaltextrun"/>
          <w:rFonts w:ascii="Trade Gothic Next" w:eastAsia="Trade Gothic Next Light" w:hAnsi="Trade Gothic Next" w:cs="Trade Gothic Next Light"/>
          <w:color w:val="000000"/>
          <w:sz w:val="24"/>
          <w:shd w:val="clear" w:color="auto" w:fill="FFFFFF"/>
        </w:rPr>
        <w:t xml:space="preserve">, </w:t>
      </w:r>
      <w:r w:rsidR="00AA7944" w:rsidRPr="004D7390">
        <w:rPr>
          <w:rStyle w:val="normaltextrun"/>
          <w:rFonts w:ascii="Trade Gothic Next" w:eastAsia="Trade Gothic Next Light" w:hAnsi="Trade Gothic Next" w:cs="Trade Gothic Next Light"/>
          <w:color w:val="000000"/>
          <w:sz w:val="24"/>
          <w:shd w:val="clear" w:color="auto" w:fill="FFFFFF"/>
        </w:rPr>
        <w:t xml:space="preserve">with a second round held </w:t>
      </w:r>
      <w:r w:rsidR="004D7390" w:rsidRPr="004D7390">
        <w:rPr>
          <w:rStyle w:val="normaltextrun"/>
          <w:rFonts w:ascii="Trade Gothic Next" w:eastAsia="Trade Gothic Next Light" w:hAnsi="Trade Gothic Next" w:cs="Trade Gothic Next Light"/>
          <w:color w:val="000000"/>
          <w:sz w:val="24"/>
          <w:shd w:val="clear" w:color="auto" w:fill="FFFFFF"/>
        </w:rPr>
        <w:t>at our office in London</w:t>
      </w:r>
      <w:r w:rsidR="00AA7944" w:rsidRPr="004D7390">
        <w:rPr>
          <w:rStyle w:val="normaltextrun"/>
          <w:rFonts w:ascii="Trade Gothic Next" w:eastAsia="Trade Gothic Next Light" w:hAnsi="Trade Gothic Next" w:cs="Trade Gothic Next Light"/>
          <w:color w:val="000000"/>
          <w:sz w:val="24"/>
          <w:shd w:val="clear" w:color="auto" w:fill="FFFFFF"/>
        </w:rPr>
        <w:t>.</w:t>
      </w:r>
      <w:r w:rsidR="00AA7944" w:rsidRPr="00836954">
        <w:rPr>
          <w:rStyle w:val="normaltextrun"/>
          <w:rFonts w:ascii="Trade Gothic Next" w:eastAsia="Trade Gothic Next Light" w:hAnsi="Trade Gothic Next" w:cs="Trade Gothic Next Light"/>
          <w:color w:val="000000"/>
          <w:sz w:val="24"/>
          <w:shd w:val="clear" w:color="auto" w:fill="FFFFFF"/>
        </w:rPr>
        <w:t xml:space="preserve"> </w:t>
      </w:r>
    </w:p>
    <w:p w14:paraId="5E31D8CE" w14:textId="77777777" w:rsidR="008A3D51" w:rsidRDefault="008A3D51" w:rsidP="00275DE3">
      <w:pPr>
        <w:shd w:val="clear" w:color="auto" w:fill="FFFFFF" w:themeFill="background1"/>
        <w:spacing w:before="0" w:after="0" w:line="360" w:lineRule="auto"/>
        <w:textAlignment w:val="baseline"/>
        <w:rPr>
          <w:rFonts w:ascii="Trade Gothic Next" w:eastAsia="Times New Roman" w:hAnsi="Trade Gothic Next" w:cs="Segoe UI"/>
          <w:sz w:val="24"/>
          <w:lang w:eastAsia="en-GB"/>
        </w:rPr>
      </w:pPr>
      <w:r w:rsidRPr="2A86F4FF">
        <w:rPr>
          <w:rFonts w:ascii="Arial" w:eastAsia="Times New Roman" w:hAnsi="Arial" w:cs="Arial"/>
          <w:b/>
          <w:bCs/>
          <w:sz w:val="24"/>
          <w:lang w:eastAsia="en-GB"/>
        </w:rPr>
        <w:t> </w:t>
      </w:r>
      <w:r w:rsidRPr="2A86F4FF">
        <w:rPr>
          <w:rFonts w:ascii="Trade Gothic Next" w:eastAsia="Times New Roman" w:hAnsi="Trade Gothic Next" w:cs="Segoe UI"/>
          <w:sz w:val="24"/>
          <w:lang w:eastAsia="en-GB"/>
        </w:rPr>
        <w:t> </w:t>
      </w:r>
    </w:p>
    <w:p w14:paraId="32B2CD44" w14:textId="77777777" w:rsidR="00AA7944" w:rsidRPr="008A3D51" w:rsidRDefault="00AA7944"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p>
    <w:p w14:paraId="7CE6337A" w14:textId="77777777" w:rsidR="002E0D80" w:rsidRDefault="002E0D80" w:rsidP="00275DE3">
      <w:pPr>
        <w:spacing w:before="0" w:after="0" w:line="360" w:lineRule="auto"/>
        <w:textAlignment w:val="baseline"/>
        <w:rPr>
          <w:rFonts w:ascii="Trade Gothic Next" w:eastAsia="Times New Roman" w:hAnsi="Trade Gothic Next" w:cs="Segoe UI"/>
          <w:b/>
          <w:bCs/>
          <w:color w:val="auto"/>
          <w:sz w:val="24"/>
          <w:lang w:eastAsia="en-GB"/>
        </w:rPr>
      </w:pPr>
    </w:p>
    <w:p w14:paraId="395744D5" w14:textId="1AE922BC" w:rsidR="008A3D51" w:rsidRDefault="008A3D51" w:rsidP="00275DE3">
      <w:pPr>
        <w:spacing w:before="0" w:after="0" w:line="360" w:lineRule="auto"/>
        <w:textAlignment w:val="baseline"/>
        <w:rPr>
          <w:rFonts w:ascii="Trade Gothic Next" w:eastAsia="Times New Roman" w:hAnsi="Trade Gothic Next" w:cs="Segoe UI"/>
          <w:color w:val="auto"/>
          <w:sz w:val="24"/>
          <w:lang w:eastAsia="en-GB"/>
        </w:rPr>
      </w:pPr>
      <w:r w:rsidRPr="2A86F4FF">
        <w:rPr>
          <w:rFonts w:ascii="Trade Gothic Next" w:eastAsia="Times New Roman" w:hAnsi="Trade Gothic Next" w:cs="Segoe UI"/>
          <w:b/>
          <w:bCs/>
          <w:color w:val="auto"/>
          <w:sz w:val="24"/>
          <w:lang w:eastAsia="en-GB"/>
        </w:rPr>
        <w:t>Commitment to Access</w:t>
      </w:r>
      <w:r w:rsidRPr="2A86F4FF">
        <w:rPr>
          <w:rFonts w:ascii="Arial" w:eastAsia="Times New Roman" w:hAnsi="Arial" w:cs="Arial"/>
          <w:color w:val="auto"/>
          <w:sz w:val="24"/>
          <w:lang w:eastAsia="en-GB"/>
        </w:rPr>
        <w:t> </w:t>
      </w:r>
      <w:r w:rsidRPr="2A86F4FF">
        <w:rPr>
          <w:rFonts w:ascii="Trade Gothic Next" w:eastAsia="Times New Roman" w:hAnsi="Trade Gothic Next" w:cs="Segoe UI"/>
          <w:color w:val="auto"/>
          <w:sz w:val="24"/>
          <w:lang w:eastAsia="en-GB"/>
        </w:rPr>
        <w:t> </w:t>
      </w:r>
    </w:p>
    <w:p w14:paraId="63F86BBB" w14:textId="77777777"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A3D51">
        <w:rPr>
          <w:rFonts w:ascii="Trade Gothic Next" w:eastAsia="Times New Roman" w:hAnsi="Trade Gothic Next" w:cs="Segoe UI"/>
          <w:color w:val="auto"/>
          <w:sz w:val="24"/>
          <w:lang w:eastAsia="en-GB"/>
        </w:rPr>
        <w:br/>
      </w:r>
      <w:r w:rsidRPr="00836954">
        <w:rPr>
          <w:rStyle w:val="normaltextrun"/>
          <w:rFonts w:ascii="Trade Gothic Next" w:eastAsia="Trade Gothic Next Light" w:hAnsi="Trade Gothic Next" w:cs="Trade Gothic Next Light"/>
          <w:color w:val="000000"/>
          <w:sz w:val="24"/>
          <w:shd w:val="clear" w:color="auto" w:fill="FFFFFF"/>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  </w:t>
      </w:r>
    </w:p>
    <w:p w14:paraId="44AF9D86" w14:textId="390D74BE" w:rsidR="008A3D51" w:rsidRPr="002E0D80" w:rsidRDefault="008A3D51" w:rsidP="002E0D80">
      <w:pPr>
        <w:spacing w:before="0" w:line="360" w:lineRule="auto"/>
        <w:rPr>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Candidates who are shortlisted for interview will be given the opportunity to specify any access requirements so that appropriate arrangements can be made. If you require this application pack in an alternative format, please contact us.</w:t>
      </w:r>
    </w:p>
    <w:p w14:paraId="10DD5F00" w14:textId="104912A7" w:rsidR="008A3D51" w:rsidRDefault="008A3D51" w:rsidP="00275DE3">
      <w:pPr>
        <w:spacing w:before="0" w:after="0" w:line="360" w:lineRule="auto"/>
        <w:textAlignment w:val="baseline"/>
        <w:rPr>
          <w:rFonts w:ascii="Trade Gothic Next" w:eastAsia="Times New Roman" w:hAnsi="Trade Gothic Next" w:cs="Segoe UI"/>
          <w:b/>
          <w:bCs/>
          <w:color w:val="auto"/>
          <w:sz w:val="24"/>
          <w:lang w:eastAsia="en-GB"/>
        </w:rPr>
      </w:pPr>
      <w:r w:rsidRPr="2A86F4FF">
        <w:rPr>
          <w:rFonts w:ascii="Trade Gothic Next" w:eastAsia="Times New Roman" w:hAnsi="Trade Gothic Next" w:cs="Segoe UI"/>
          <w:b/>
          <w:bCs/>
          <w:color w:val="auto"/>
          <w:sz w:val="24"/>
          <w:lang w:eastAsia="en-GB"/>
        </w:rPr>
        <w:t>For Further Information </w:t>
      </w:r>
    </w:p>
    <w:p w14:paraId="24FF9AAF" w14:textId="77777777" w:rsidR="003A137E" w:rsidRPr="008A3D51" w:rsidRDefault="003A137E" w:rsidP="00275DE3">
      <w:pPr>
        <w:spacing w:before="0" w:after="0" w:line="360" w:lineRule="auto"/>
        <w:textAlignment w:val="baseline"/>
        <w:rPr>
          <w:rFonts w:ascii="Trade Gothic Next" w:eastAsia="Times New Roman" w:hAnsi="Trade Gothic Next" w:cs="Segoe UI"/>
          <w:b/>
          <w:bCs/>
          <w:color w:val="auto"/>
          <w:sz w:val="24"/>
          <w:lang w:eastAsia="en-GB"/>
        </w:rPr>
      </w:pPr>
    </w:p>
    <w:p w14:paraId="179242B1" w14:textId="117247EE" w:rsidR="008A3D51" w:rsidRDefault="008A3D51" w:rsidP="00275DE3">
      <w:pPr>
        <w:spacing w:before="0" w:line="360" w:lineRule="auto"/>
        <w:rPr>
          <w:rStyle w:val="normaltextrun"/>
          <w:rFonts w:ascii="Trade Gothic Next" w:eastAsia="Trade Gothic Next Light" w:hAnsi="Trade Gothic Next" w:cs="Trade Gothic Next Light"/>
          <w:sz w:val="24"/>
        </w:rPr>
      </w:pPr>
      <w:r w:rsidRPr="00836954">
        <w:rPr>
          <w:rStyle w:val="normaltextrun"/>
          <w:rFonts w:ascii="Trade Gothic Next" w:eastAsia="Trade Gothic Next Light" w:hAnsi="Trade Gothic Next" w:cs="Trade Gothic Next Light"/>
          <w:sz w:val="24"/>
        </w:rPr>
        <w:t xml:space="preserve">For an open and informal and confidential chat about the role, or to ask any questions, please contact </w:t>
      </w:r>
      <w:r w:rsidR="003A137E">
        <w:rPr>
          <w:rStyle w:val="normaltextrun"/>
          <w:rFonts w:ascii="Trade Gothic Next" w:eastAsia="Trade Gothic Next Light" w:hAnsi="Trade Gothic Next" w:cs="Trade Gothic Next Light"/>
          <w:sz w:val="24"/>
        </w:rPr>
        <w:t xml:space="preserve">Beth Wilson, </w:t>
      </w:r>
      <w:r w:rsidR="00AA7944" w:rsidRPr="00836954">
        <w:rPr>
          <w:rStyle w:val="normaltextrun"/>
          <w:rFonts w:ascii="Trade Gothic Next" w:eastAsia="Trade Gothic Next Light" w:hAnsi="Trade Gothic Next" w:cs="Trade Gothic Next Light"/>
          <w:sz w:val="24"/>
        </w:rPr>
        <w:t>Operations Manager</w:t>
      </w:r>
      <w:r w:rsidR="002906AA" w:rsidRPr="00836954">
        <w:rPr>
          <w:rStyle w:val="normaltextrun"/>
          <w:rFonts w:ascii="Trade Gothic Next" w:eastAsia="Trade Gothic Next Light" w:hAnsi="Trade Gothic Next" w:cs="Trade Gothic Next Light"/>
          <w:sz w:val="24"/>
        </w:rPr>
        <w:t xml:space="preserve">, </w:t>
      </w:r>
      <w:r w:rsidRPr="00836954">
        <w:rPr>
          <w:rStyle w:val="normaltextrun"/>
          <w:rFonts w:ascii="Trade Gothic Next" w:eastAsia="Trade Gothic Next Light" w:hAnsi="Trade Gothic Next" w:cs="Trade Gothic Next Light"/>
          <w:sz w:val="24"/>
        </w:rPr>
        <w:t xml:space="preserve">on 01252 597050 or </w:t>
      </w:r>
      <w:hyperlink r:id="rId16" w:history="1">
        <w:r w:rsidR="00FF495D" w:rsidRPr="00717930">
          <w:rPr>
            <w:rStyle w:val="Hyperlink"/>
            <w:rFonts w:ascii="Trade Gothic Next" w:eastAsia="Trade Gothic Next Light" w:hAnsi="Trade Gothic Next" w:cs="Trade Gothic Next Light"/>
            <w:sz w:val="24"/>
          </w:rPr>
          <w:t>recruitment@new-adventures.net</w:t>
        </w:r>
      </w:hyperlink>
    </w:p>
    <w:p w14:paraId="611542E9" w14:textId="5F206821" w:rsidR="008A3D51" w:rsidRPr="004529CD" w:rsidRDefault="00FF495D" w:rsidP="004529CD">
      <w:pPr>
        <w:spacing w:before="0" w:line="360" w:lineRule="auto"/>
        <w:rPr>
          <w:rFonts w:ascii="Trade Gothic Next" w:eastAsia="Trade Gothic Next Light" w:hAnsi="Trade Gothic Next" w:cs="Trade Gothic Next Light"/>
          <w:sz w:val="24"/>
        </w:rPr>
      </w:pPr>
      <w:r>
        <w:rPr>
          <w:rStyle w:val="normaltextrun"/>
          <w:rFonts w:ascii="Trade Gothic Next" w:eastAsia="Trade Gothic Next Light" w:hAnsi="Trade Gothic Next" w:cs="Trade Gothic Next Light"/>
          <w:sz w:val="24"/>
        </w:rPr>
        <w:t>Please b</w:t>
      </w:r>
      <w:r w:rsidR="002B62CA">
        <w:rPr>
          <w:rStyle w:val="normaltextrun"/>
          <w:rFonts w:ascii="Trade Gothic Next" w:eastAsia="Trade Gothic Next Light" w:hAnsi="Trade Gothic Next" w:cs="Trade Gothic Next Light"/>
          <w:sz w:val="24"/>
        </w:rPr>
        <w:t xml:space="preserve">ear </w:t>
      </w:r>
      <w:r>
        <w:rPr>
          <w:rStyle w:val="normaltextrun"/>
          <w:rFonts w:ascii="Trade Gothic Next" w:eastAsia="Trade Gothic Next Light" w:hAnsi="Trade Gothic Next" w:cs="Trade Gothic Next Light"/>
          <w:sz w:val="24"/>
        </w:rPr>
        <w:t xml:space="preserve">in mind that </w:t>
      </w:r>
      <w:r w:rsidR="002B62CA">
        <w:rPr>
          <w:rStyle w:val="normaltextrun"/>
          <w:rFonts w:ascii="Trade Gothic Next" w:eastAsia="Trade Gothic Next Light" w:hAnsi="Trade Gothic Next" w:cs="Trade Gothic Next Light"/>
          <w:sz w:val="24"/>
        </w:rPr>
        <w:t xml:space="preserve">the office </w:t>
      </w:r>
      <w:r w:rsidR="00DA5E08">
        <w:rPr>
          <w:rStyle w:val="normaltextrun"/>
          <w:rFonts w:ascii="Trade Gothic Next" w:eastAsia="Trade Gothic Next Light" w:hAnsi="Trade Gothic Next" w:cs="Trade Gothic Next Light"/>
          <w:sz w:val="24"/>
        </w:rPr>
        <w:t>will be closed between Friday 19</w:t>
      </w:r>
      <w:r w:rsidR="00DA5E08" w:rsidRPr="00DA5E08">
        <w:rPr>
          <w:rStyle w:val="normaltextrun"/>
          <w:rFonts w:ascii="Trade Gothic Next" w:eastAsia="Trade Gothic Next Light" w:hAnsi="Trade Gothic Next" w:cs="Trade Gothic Next Light"/>
          <w:sz w:val="24"/>
          <w:vertAlign w:val="superscript"/>
        </w:rPr>
        <w:t>th</w:t>
      </w:r>
      <w:r w:rsidR="00DA5E08">
        <w:rPr>
          <w:rStyle w:val="normaltextrun"/>
          <w:rFonts w:ascii="Trade Gothic Next" w:eastAsia="Trade Gothic Next Light" w:hAnsi="Trade Gothic Next" w:cs="Trade Gothic Next Light"/>
          <w:sz w:val="24"/>
        </w:rPr>
        <w:t xml:space="preserve"> December and Monday 5</w:t>
      </w:r>
      <w:r w:rsidR="00DA5E08" w:rsidRPr="00DA5E08">
        <w:rPr>
          <w:rStyle w:val="normaltextrun"/>
          <w:rFonts w:ascii="Trade Gothic Next" w:eastAsia="Trade Gothic Next Light" w:hAnsi="Trade Gothic Next" w:cs="Trade Gothic Next Light"/>
          <w:sz w:val="24"/>
          <w:vertAlign w:val="superscript"/>
        </w:rPr>
        <w:t>th</w:t>
      </w:r>
      <w:r w:rsidR="00DA5E08">
        <w:rPr>
          <w:rStyle w:val="normaltextrun"/>
          <w:rFonts w:ascii="Trade Gothic Next" w:eastAsia="Trade Gothic Next Light" w:hAnsi="Trade Gothic Next" w:cs="Trade Gothic Next Light"/>
          <w:sz w:val="24"/>
        </w:rPr>
        <w:t xml:space="preserve"> January over our festive break</w:t>
      </w:r>
      <w:r w:rsidR="004529CD">
        <w:rPr>
          <w:rStyle w:val="normaltextrun"/>
          <w:rFonts w:ascii="Trade Gothic Next" w:eastAsia="Trade Gothic Next Light" w:hAnsi="Trade Gothic Next" w:cs="Trade Gothic Next Light"/>
          <w:sz w:val="24"/>
        </w:rPr>
        <w:t>, so we will not be available to answer questions during that period.</w:t>
      </w:r>
      <w:r w:rsidR="008A3D51" w:rsidRPr="2A86F4FF">
        <w:rPr>
          <w:rFonts w:ascii="Trade Gothic Next" w:eastAsia="Times New Roman" w:hAnsi="Trade Gothic Next" w:cs="Segoe UI"/>
          <w:color w:val="auto"/>
          <w:sz w:val="24"/>
          <w:lang w:eastAsia="en-GB"/>
        </w:rPr>
        <w:br w:type="page"/>
      </w:r>
    </w:p>
    <w:p w14:paraId="3EBCAD09" w14:textId="2DE497AF" w:rsidR="008A3D51" w:rsidRPr="00D30B8C" w:rsidRDefault="008A3D51" w:rsidP="00275DE3">
      <w:pPr>
        <w:pStyle w:val="Heading2"/>
        <w:spacing w:before="0" w:line="360" w:lineRule="auto"/>
      </w:pPr>
      <w:r>
        <w:lastRenderedPageBreak/>
        <w:t>about the company </w:t>
      </w:r>
    </w:p>
    <w:p w14:paraId="6746FF72"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4692DF" wp14:editId="5D24A9C4">
            <wp:extent cx="6120130" cy="4084955"/>
            <wp:effectExtent l="0" t="0" r="1270" b="4445"/>
            <wp:docPr id="163561586" name="Picture 1"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male swans dancing on a stage in front of a gate at night tim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r>
        <w:rPr>
          <w:rStyle w:val="normaltextrun"/>
          <w:rFonts w:ascii="Trade Gothic Next" w:hAnsi="Trade Gothic Next" w:cs="Segoe UI"/>
          <w:b/>
          <w:bCs/>
          <w:color w:val="000000"/>
          <w:sz w:val="22"/>
          <w:szCs w:val="22"/>
          <w:shd w:val="clear" w:color="auto" w:fill="FFFFFF"/>
        </w:rPr>
        <w:t xml:space="preserve">Matthew Bourne’s </w:t>
      </w:r>
      <w:r w:rsidRPr="2A86F4FF">
        <w:rPr>
          <w:rStyle w:val="normaltextrun"/>
          <w:rFonts w:ascii="Trade Gothic Next" w:hAnsi="Trade Gothic Next" w:cs="Segoe UI"/>
          <w:b/>
          <w:bCs/>
          <w:i/>
          <w:iCs/>
          <w:color w:val="000000"/>
          <w:sz w:val="22"/>
          <w:szCs w:val="22"/>
          <w:shd w:val="clear" w:color="auto" w:fill="FFFFFF"/>
        </w:rPr>
        <w:t>Swan Lake</w:t>
      </w:r>
      <w:r>
        <w:rPr>
          <w:rStyle w:val="normaltextrun"/>
          <w:rFonts w:ascii="Trade Gothic Next" w:hAnsi="Trade Gothic Next" w:cs="Segoe UI"/>
          <w:b/>
          <w:bCs/>
          <w:color w:val="000000"/>
          <w:sz w:val="22"/>
          <w:szCs w:val="22"/>
          <w:shd w:val="clear" w:color="auto" w:fill="FFFFFF"/>
        </w:rPr>
        <w:t xml:space="preserve"> (Photo: Johan Persson)</w:t>
      </w:r>
      <w:r>
        <w:rPr>
          <w:rStyle w:val="eop"/>
          <w:rFonts w:ascii="Trade Gothic Next" w:hAnsi="Trade Gothic Next" w:cs="Segoe UI"/>
          <w:color w:val="000000"/>
          <w:sz w:val="22"/>
          <w:szCs w:val="22"/>
        </w:rPr>
        <w:t> </w:t>
      </w:r>
    </w:p>
    <w:p w14:paraId="29C295B4" w14:textId="77777777" w:rsidR="008A3D51" w:rsidRPr="00836954" w:rsidRDefault="008A3D51" w:rsidP="00275DE3">
      <w:pPr>
        <w:spacing w:before="0" w:line="360" w:lineRule="auto"/>
        <w:rPr>
          <w:rStyle w:val="normaltextrun"/>
          <w:rFonts w:ascii="Trade Gothic Next" w:hAnsi="Trade Gothic Next"/>
          <w:color w:val="000000"/>
          <w:sz w:val="24"/>
          <w:shd w:val="clear" w:color="auto" w:fill="FFFFFF"/>
        </w:rPr>
      </w:pPr>
      <w:r>
        <w:rPr>
          <w:rStyle w:val="scxw226664961"/>
        </w:rPr>
        <w:t> </w:t>
      </w:r>
      <w:r>
        <w:br/>
      </w:r>
      <w:r w:rsidRPr="00836954">
        <w:rPr>
          <w:rStyle w:val="normaltextrun"/>
          <w:rFonts w:ascii="Trade Gothic Next" w:eastAsia="Trade Gothic Next Light" w:hAnsi="Trade Gothic Next" w:cs="Trade Gothic Next Light"/>
          <w:color w:val="000000"/>
          <w:sz w:val="24"/>
          <w:shd w:val="clear" w:color="auto" w:fill="FFFFFF"/>
        </w:rPr>
        <w:t>Matthew Bourne’s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Pr="00836954">
        <w:rPr>
          <w:rStyle w:val="normaltextrun"/>
          <w:rFonts w:ascii="Trade Gothic Next" w:hAnsi="Trade Gothic Next"/>
          <w:color w:val="000000"/>
          <w:sz w:val="24"/>
          <w:shd w:val="clear" w:color="auto" w:fill="FFFFFF"/>
        </w:rPr>
        <w:br/>
      </w:r>
      <w:r w:rsidRPr="00836954">
        <w:rPr>
          <w:rStyle w:val="normaltextrun"/>
          <w:rFonts w:ascii="Trade Gothic Next" w:eastAsia="Trade Gothic Next Light" w:hAnsi="Trade Gothic Next" w:cs="Trade Gothic Next Light"/>
          <w:color w:val="000000"/>
          <w:sz w:val="24"/>
          <w:shd w:val="clear" w:color="auto" w:fill="FFFFFF"/>
        </w:rPr>
        <w:t>  </w:t>
      </w:r>
      <w:r w:rsidRPr="00836954">
        <w:rPr>
          <w:rStyle w:val="normaltextrun"/>
          <w:rFonts w:ascii="Trade Gothic Next" w:hAnsi="Trade Gothic Next"/>
          <w:color w:val="000000"/>
          <w:sz w:val="24"/>
          <w:shd w:val="clear" w:color="auto" w:fill="FFFFFF"/>
        </w:rPr>
        <w:br/>
      </w:r>
      <w:r w:rsidRPr="00836954">
        <w:rPr>
          <w:rStyle w:val="normaltextrun"/>
          <w:rFonts w:ascii="Trade Gothic Next" w:eastAsia="Trade Gothic Next Light" w:hAnsi="Trade Gothic Next" w:cs="Trade Gothic Next Light"/>
          <w:color w:val="000000"/>
          <w:sz w:val="24"/>
          <w:shd w:val="clear" w:color="auto" w:fill="FFFFFF"/>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  </w:t>
      </w:r>
    </w:p>
    <w:p w14:paraId="79B965E0" w14:textId="3FF3406F" w:rsidR="008A3D51" w:rsidRPr="00314992" w:rsidRDefault="008A3D51" w:rsidP="00314992">
      <w:pPr>
        <w:spacing w:before="0" w:after="0" w:line="360" w:lineRule="auto"/>
        <w:rPr>
          <w:rStyle w:val="normaltextrun"/>
          <w:color w:val="000000"/>
          <w:sz w:val="24"/>
          <w:shd w:val="clear" w:color="auto" w:fill="FFFFFF"/>
        </w:rPr>
      </w:pPr>
      <w:r w:rsidRPr="2A86F4FF">
        <w:rPr>
          <w:rStyle w:val="normaltextrun"/>
          <w:sz w:val="24"/>
        </w:rPr>
        <w:br w:type="page"/>
      </w:r>
      <w:r w:rsidRPr="00314992">
        <w:rPr>
          <w:rStyle w:val="normaltextrun"/>
          <w:rFonts w:ascii="Trade Gothic Next" w:eastAsiaTheme="minorEastAsia" w:hAnsi="Trade Gothic Next"/>
          <w:b/>
          <w:bCs/>
          <w:color w:val="000000"/>
          <w:sz w:val="24"/>
          <w:shd w:val="clear" w:color="auto" w:fill="FFFFFF"/>
        </w:rPr>
        <w:lastRenderedPageBreak/>
        <w:t xml:space="preserve">We work in the following key areas: </w:t>
      </w:r>
      <w:r w:rsidRPr="00314992">
        <w:rPr>
          <w:rStyle w:val="normaltextrun"/>
          <w:rFonts w:ascii="Trade Gothic Next" w:hAnsi="Trade Gothic Next"/>
          <w:b/>
          <w:bCs/>
          <w:color w:val="000000"/>
          <w:sz w:val="24"/>
          <w:shd w:val="clear" w:color="auto" w:fill="FFFFFF"/>
        </w:rPr>
        <w:tab/>
      </w:r>
    </w:p>
    <w:p w14:paraId="58864832" w14:textId="607CE5F4"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lang w:eastAsia="en-US"/>
        </w:rPr>
      </w:pP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5454908E">
        <w:rPr>
          <w:rStyle w:val="normaltextrun"/>
          <w:rFonts w:ascii="Trade Gothic Next Light" w:eastAsia="Trade Gothic Next Light" w:hAnsi="Trade Gothic Next Light" w:cs="Trade Gothic Next Light"/>
          <w:color w:val="000000"/>
          <w:shd w:val="clear" w:color="auto" w:fill="FFFFFF"/>
          <w:lang w:eastAsia="en-US"/>
        </w:rPr>
        <w:t>  </w:t>
      </w:r>
      <w:r w:rsidRPr="008A3D51">
        <w:rPr>
          <w:rStyle w:val="normaltextrun"/>
          <w:rFonts w:ascii="Trade Gothic Next" w:eastAsiaTheme="minorHAnsi" w:hAnsi="Trade Gothic Next" w:cstheme="minorBidi"/>
          <w:color w:val="000000"/>
          <w:shd w:val="clear" w:color="auto" w:fill="FFFFFF"/>
          <w:lang w:eastAsia="en-US"/>
        </w:rPr>
        <w:br/>
      </w: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On Stage – large-scale, innovative and highly popular works that tour nationally and internationally </w:t>
      </w:r>
      <w:r w:rsidR="541B32E9" w:rsidRPr="00836954">
        <w:rPr>
          <w:rStyle w:val="normaltextrun"/>
          <w:rFonts w:ascii="Trade Gothic Next" w:eastAsia="Trade Gothic Next Light" w:hAnsi="Trade Gothic Next" w:cs="Trade Gothic Next Light"/>
          <w:color w:val="000000" w:themeColor="text1"/>
          <w:lang w:eastAsia="en-US"/>
        </w:rPr>
        <w:t>.</w:t>
      </w:r>
    </w:p>
    <w:p w14:paraId="328C8FBD" w14:textId="6AA2E63B"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lang w:eastAsia="en-US"/>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Talent Development – nurturing the next generation of dancers and choreographers, particularly seeking out those who have been historically excluded from pathways into the arts  </w:t>
      </w:r>
      <w:r w:rsidR="1161B990" w:rsidRPr="00836954">
        <w:rPr>
          <w:rStyle w:val="normaltextrun"/>
          <w:rFonts w:ascii="Trade Gothic Next" w:eastAsia="Trade Gothic Next Light" w:hAnsi="Trade Gothic Next" w:cs="Trade Gothic Next Light"/>
          <w:color w:val="000000" w:themeColor="text1"/>
          <w:lang w:eastAsia="en-US"/>
        </w:rPr>
        <w:t>.</w:t>
      </w:r>
    </w:p>
    <w:p w14:paraId="55731CE0"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Young people and communities – participatory activity for people of all ages, including workshops, residencies and large-scale projects in partnership with other organisations   </w:t>
      </w:r>
    </w:p>
    <w:p w14:paraId="58594E33" w14:textId="239AC491"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REEL Adventures – ways of delivering on film, broadcast and digital platforms </w:t>
      </w:r>
      <w:r w:rsidR="0133076D" w:rsidRPr="00836954">
        <w:rPr>
          <w:rStyle w:val="normaltextrun"/>
          <w:rFonts w:ascii="Trade Gothic Next" w:eastAsia="Trade Gothic Next Light" w:hAnsi="Trade Gothic Next" w:cs="Trade Gothic Next Light"/>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w:t>
      </w:r>
    </w:p>
    <w:p w14:paraId="7519E20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D001448"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hAnsi="Trade Gothic Next"/>
          <w:b/>
          <w:bCs/>
          <w:color w:val="000000" w:themeColor="text1"/>
        </w:rPr>
      </w:pPr>
      <w:r w:rsidRPr="00836954">
        <w:rPr>
          <w:rStyle w:val="normaltextrun"/>
          <w:rFonts w:ascii="Trade Gothic Next" w:eastAsiaTheme="minorEastAsia" w:hAnsi="Trade Gothic Next" w:cstheme="minorBidi"/>
          <w:b/>
          <w:bCs/>
          <w:color w:val="000000" w:themeColor="text1"/>
          <w:lang w:eastAsia="en-US"/>
        </w:rPr>
        <w:t>Our core values are:   </w:t>
      </w:r>
    </w:p>
    <w:p w14:paraId="0716F8C8" w14:textId="77777777" w:rsid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1752D66B"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Audience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5FF87E77"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Adventure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5B1892E4" w14:textId="56AB5AF9" w:rsidR="008A3D51" w:rsidRPr="00836954" w:rsidRDefault="008A3D51" w:rsidP="0F16A1DA">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F16A1DA">
        <w:rPr>
          <w:rStyle w:val="normaltextrun"/>
          <w:rFonts w:ascii="Segoe UI Symbol" w:eastAsia="Trade Gothic Next Light" w:hAnsi="Segoe UI Symbol" w:cs="Segoe UI Symbol"/>
          <w:color w:val="000000" w:themeColor="text1"/>
          <w:lang w:eastAsia="en-US"/>
        </w:rPr>
        <w:t>➔</w:t>
      </w:r>
      <w:r w:rsidRPr="0F16A1DA">
        <w:rPr>
          <w:rStyle w:val="normaltextrun"/>
          <w:rFonts w:ascii="Trade Gothic Next" w:eastAsia="Trade Gothic Next Light" w:hAnsi="Trade Gothic Next" w:cs="Trade Gothic Next Light"/>
          <w:color w:val="000000" w:themeColor="text1"/>
          <w:lang w:eastAsia="en-US"/>
        </w:rPr>
        <w:t xml:space="preserve">  </w:t>
      </w:r>
      <w:r w:rsidR="6F2A2853" w:rsidRPr="0F16A1DA">
        <w:rPr>
          <w:rStyle w:val="normaltextrun"/>
          <w:rFonts w:ascii="Trade Gothic Next" w:eastAsia="Trade Gothic Next Light" w:hAnsi="Trade Gothic Next" w:cs="Trade Gothic Next Light"/>
          <w:color w:val="000000" w:themeColor="text1"/>
          <w:lang w:eastAsia="en-US"/>
        </w:rPr>
        <w:t>Community</w:t>
      </w:r>
      <w:r w:rsidRPr="0F16A1DA">
        <w:rPr>
          <w:rStyle w:val="normaltextrun"/>
          <w:rFonts w:ascii="Trade Gothic Next" w:eastAsia="Trade Gothic Next Light" w:hAnsi="Trade Gothic Next" w:cs="Trade Gothic Next Light"/>
          <w:color w:val="000000" w:themeColor="text1"/>
          <w:lang w:eastAsia="en-US"/>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58C811BD"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0E5D627E" w14:textId="77777777" w:rsidR="008A3D51" w:rsidRDefault="008A3D51" w:rsidP="00275DE3">
      <w:pPr>
        <w:spacing w:before="0" w:after="0" w:line="360" w:lineRule="auto"/>
        <w:rPr>
          <w:rStyle w:val="normaltextrun"/>
          <w:rFonts w:ascii="Trade Gothic Next" w:eastAsiaTheme="majorEastAsia" w:hAnsi="Trade Gothic Next" w:cs="Segoe UI"/>
          <w:b/>
          <w:bCs/>
          <w:color w:val="auto"/>
          <w:sz w:val="24"/>
          <w:lang w:eastAsia="en-GB"/>
        </w:rPr>
      </w:pPr>
      <w:r w:rsidRPr="2A86F4FF">
        <w:rPr>
          <w:rStyle w:val="normaltextrun"/>
          <w:rFonts w:ascii="Trade Gothic Next" w:eastAsiaTheme="majorEastAsia" w:hAnsi="Trade Gothic Next" w:cs="Segoe UI"/>
          <w:b/>
          <w:bCs/>
        </w:rPr>
        <w:br w:type="page"/>
      </w:r>
    </w:p>
    <w:p w14:paraId="2F9845A7"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Trade Gothic Next" w:eastAsiaTheme="majorEastAsia" w:hAnsi="Trade Gothic Next" w:cs="Segoe UI"/>
          <w:b/>
          <w:bCs/>
        </w:rPr>
        <w:lastRenderedPageBreak/>
        <w:t>Commitment to Equity, Diversity, and Inclusion</w:t>
      </w:r>
      <w:r>
        <w:rPr>
          <w:rStyle w:val="normaltextrun"/>
          <w:rFonts w:ascii="Arial" w:eastAsiaTheme="majorEastAsia" w:hAnsi="Arial" w:cs="Arial"/>
        </w:rPr>
        <w:t> </w:t>
      </w:r>
      <w:r>
        <w:rPr>
          <w:rStyle w:val="eop"/>
          <w:rFonts w:eastAsiaTheme="majorEastAsia" w:cs="Segoe UI"/>
        </w:rPr>
        <w:t> </w:t>
      </w:r>
    </w:p>
    <w:p w14:paraId="7FB4F540"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5C31936E"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New Adventures is committed to achieving a working environment which provides equity of opportunity and freedom from discrimination, harassment, and bullying. We believe that everyone is entitled to be treated with respect and dignity.  </w:t>
      </w:r>
      <w:r w:rsidRPr="00A51EED">
        <w:rPr>
          <w:rStyle w:val="scxw238808587"/>
          <w:rFonts w:ascii="Trade Gothic Next" w:eastAsia="Trade Gothic Next Light" w:hAnsi="Trade Gothic Next" w:cs="Trade Gothic Next Light"/>
        </w:rPr>
        <w:t> </w:t>
      </w:r>
      <w:r w:rsidRPr="00A51EED">
        <w:rPr>
          <w:rFonts w:ascii="Trade Gothic Next" w:hAnsi="Trade Gothic Next"/>
        </w:rPr>
        <w:br/>
      </w: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74F1D479" w14:textId="341C12E2" w:rsidR="008A3D51" w:rsidRPr="00A51EED" w:rsidRDefault="008A3D51" w:rsidP="0F16A1DA">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F16A1DA">
        <w:rPr>
          <w:rStyle w:val="normaltextrun"/>
          <w:rFonts w:ascii="Trade Gothic Next" w:eastAsia="Trade Gothic Next Light" w:hAnsi="Trade Gothic Next" w:cs="Trade Gothic Next Light"/>
        </w:rPr>
        <w:t xml:space="preserve">One of our core company values is </w:t>
      </w:r>
      <w:r w:rsidR="1376ECCC" w:rsidRPr="0F16A1DA">
        <w:rPr>
          <w:rStyle w:val="normaltextrun"/>
          <w:rFonts w:ascii="Trade Gothic Next" w:eastAsia="Trade Gothic Next Light" w:hAnsi="Trade Gothic Next" w:cs="Trade Gothic Next Light"/>
        </w:rPr>
        <w:t>Communit</w:t>
      </w:r>
      <w:r w:rsidRPr="0F16A1DA">
        <w:rPr>
          <w:rStyle w:val="normaltextrun"/>
          <w:rFonts w:ascii="Trade Gothic Next" w:eastAsia="Trade Gothic Next Light" w:hAnsi="Trade Gothic Next" w:cs="Trade Gothic Next Light"/>
        </w:rPr>
        <w:t>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0F16A1DA">
        <w:rPr>
          <w:rStyle w:val="scxw238808587"/>
          <w:rFonts w:ascii="Trade Gothic Next" w:eastAsia="Trade Gothic Next Light" w:hAnsi="Trade Gothic Next" w:cs="Trade Gothic Next Light"/>
        </w:rPr>
        <w:t> </w:t>
      </w:r>
      <w:r>
        <w:br/>
      </w:r>
      <w:r w:rsidRPr="0F16A1DA">
        <w:rPr>
          <w:rStyle w:val="normaltextrun"/>
          <w:rFonts w:ascii="Trade Gothic Next" w:eastAsia="Trade Gothic Next Light" w:hAnsi="Trade Gothic Next" w:cs="Trade Gothic Next Light"/>
        </w:rPr>
        <w:t> </w:t>
      </w:r>
      <w:r w:rsidRPr="0F16A1DA">
        <w:rPr>
          <w:rStyle w:val="eop"/>
          <w:rFonts w:ascii="Trade Gothic Next" w:eastAsia="Trade Gothic Next Light" w:hAnsi="Trade Gothic Next" w:cs="Trade Gothic Next Light"/>
        </w:rPr>
        <w:t> </w:t>
      </w:r>
    </w:p>
    <w:p w14:paraId="7C712D46"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9656C2">
        <w:rPr>
          <w:rStyle w:val="normaltextrun"/>
          <w:rFonts w:ascii="Trade Gothic Next" w:eastAsia="Trade Gothic Next Light" w:hAnsi="Trade Gothic Next" w:cs="Trade Gothic Next Light"/>
        </w:rPr>
        <w:t xml:space="preserve">We work together with partners e.g. </w:t>
      </w:r>
      <w:hyperlink r:id="rId18">
        <w:r w:rsidRPr="009656C2">
          <w:rPr>
            <w:rStyle w:val="normaltextrun"/>
            <w:rFonts w:ascii="Trade Gothic Next" w:eastAsia="Trade Gothic Next Light" w:hAnsi="Trade Gothic Next" w:cs="Trade Gothic Next Light"/>
            <w:color w:val="FF0000"/>
            <w:u w:val="single"/>
          </w:rPr>
          <w:t>Creative Access</w:t>
        </w:r>
      </w:hyperlink>
      <w:r w:rsidRPr="009656C2">
        <w:rPr>
          <w:rStyle w:val="normaltextrun"/>
          <w:rFonts w:ascii="Trade Gothic Next" w:eastAsia="Trade Gothic Next Light" w:hAnsi="Trade Gothic Next" w:cs="Trade Gothic Next Light"/>
        </w:rPr>
        <w:t xml:space="preserve"> and </w:t>
      </w:r>
      <w:hyperlink r:id="rId19">
        <w:r w:rsidRPr="009656C2">
          <w:rPr>
            <w:rStyle w:val="normaltextrun"/>
            <w:rFonts w:ascii="Trade Gothic Next" w:eastAsia="Trade Gothic Next Light" w:hAnsi="Trade Gothic Next" w:cs="Trade Gothic Next Light"/>
            <w:color w:val="FF0000"/>
            <w:u w:val="single"/>
          </w:rPr>
          <w:t>Global Butterflies</w:t>
        </w:r>
      </w:hyperlink>
      <w:r w:rsidRPr="009656C2">
        <w:rPr>
          <w:rStyle w:val="normaltextrun"/>
          <w:rFonts w:ascii="Trade Gothic Next" w:eastAsia="Trade Gothic Next Light" w:hAnsi="Trade Gothic Next" w:cs="Trade Gothic Next Light"/>
        </w:rPr>
        <w:t>, to help us achieve these aims.</w:t>
      </w: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1CE2D848"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459013C1"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We encourage applications from candidates of all backgrounds and welcome different points of view, skills, and stories. </w:t>
      </w:r>
      <w:r w:rsidRPr="00A51EED">
        <w:rPr>
          <w:rStyle w:val="eop"/>
          <w:rFonts w:ascii="Trade Gothic Next" w:eastAsia="Trade Gothic Next Light" w:hAnsi="Trade Gothic Next" w:cs="Trade Gothic Next Light"/>
        </w:rPr>
        <w:t> </w:t>
      </w:r>
    </w:p>
    <w:p w14:paraId="4352A589"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50DCB37E" w14:textId="1E941285" w:rsidR="00252A8A" w:rsidRPr="00252A8A"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rPr>
      </w:pPr>
      <w:r w:rsidRPr="00A51EED">
        <w:rPr>
          <w:rStyle w:val="normaltextrun"/>
          <w:rFonts w:ascii="Trade Gothic Next" w:eastAsia="Trade Gothic Next Light" w:hAnsi="Trade Gothic Next" w:cs="Trade Gothic Next Light"/>
        </w:rPr>
        <w:t>Our freelancers, staff team and Trustees are actively engaged in equity, inclusion, and anti-racism work through programmed, facilitated learning sessions and our Equity, Diversity, Inclusion and Access (EDIA) Working Group. Anyone joining the company is expected to support and promote our Equity, Diversity, and Inclusion Policy.  </w:t>
      </w:r>
      <w:r w:rsidRPr="00A51EED">
        <w:rPr>
          <w:rStyle w:val="eop"/>
          <w:rFonts w:ascii="Trade Gothic Next" w:eastAsia="Trade Gothic Next Light" w:hAnsi="Trade Gothic Next" w:cs="Trade Gothic Next Light"/>
        </w:rPr>
        <w:t> </w:t>
      </w:r>
    </w:p>
    <w:p w14:paraId="643F8946"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7482384A" w14:textId="77777777" w:rsidR="008A3D51" w:rsidRDefault="008A3D51" w:rsidP="00275DE3">
      <w:pPr>
        <w:pStyle w:val="paragraph"/>
        <w:spacing w:before="0" w:beforeAutospacing="0" w:after="0" w:afterAutospacing="0" w:line="360" w:lineRule="auto"/>
        <w:textAlignment w:val="baseline"/>
        <w:rPr>
          <w:rStyle w:val="eop"/>
          <w:rFonts w:ascii="Segoe UI" w:eastAsiaTheme="majorEastAsia" w:hAnsi="Segoe UI" w:cs="Segoe UI"/>
          <w:sz w:val="18"/>
          <w:szCs w:val="18"/>
        </w:rPr>
      </w:pPr>
      <w:r>
        <w:rPr>
          <w:noProof/>
        </w:rPr>
        <w:drawing>
          <wp:inline distT="0" distB="0" distL="0" distR="0" wp14:anchorId="6D97A643" wp14:editId="4CB9ED6A">
            <wp:extent cx="2425700" cy="838200"/>
            <wp:effectExtent l="0" t="0" r="0" b="0"/>
            <wp:docPr id="563217378"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425700" cy="838200"/>
                    </a:xfrm>
                    <a:prstGeom prst="rect">
                      <a:avLst/>
                    </a:prstGeom>
                  </pic:spPr>
                </pic:pic>
              </a:graphicData>
            </a:graphic>
          </wp:inline>
        </w:drawing>
      </w:r>
      <w:r w:rsidRPr="2A86F4FF">
        <w:rPr>
          <w:rStyle w:val="normaltextrun"/>
          <w:rFonts w:ascii="Arial" w:eastAsiaTheme="majorEastAsia" w:hAnsi="Arial" w:cs="Arial"/>
        </w:rPr>
        <w:t> </w:t>
      </w:r>
      <w:r w:rsidRPr="2A86F4FF">
        <w:rPr>
          <w:rStyle w:val="normaltextrun"/>
          <w:rFonts w:ascii="Trade Gothic Next" w:eastAsiaTheme="majorEastAsia" w:hAnsi="Trade Gothic Next" w:cs="Segoe UI"/>
        </w:rPr>
        <w:t xml:space="preserve">         </w:t>
      </w:r>
      <w:r>
        <w:rPr>
          <w:noProof/>
        </w:rPr>
        <w:drawing>
          <wp:inline distT="0" distB="0" distL="0" distR="0" wp14:anchorId="3A311785" wp14:editId="4ACF1446">
            <wp:extent cx="2400300" cy="558800"/>
            <wp:effectExtent l="0" t="0" r="0" b="0"/>
            <wp:docPr id="682155511"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400300" cy="558800"/>
                    </a:xfrm>
                    <a:prstGeom prst="rect">
                      <a:avLst/>
                    </a:prstGeom>
                  </pic:spPr>
                </pic:pic>
              </a:graphicData>
            </a:graphic>
          </wp:inline>
        </w:drawing>
      </w:r>
      <w:r w:rsidRPr="2A86F4FF">
        <w:rPr>
          <w:rStyle w:val="eop"/>
          <w:rFonts w:ascii="Segoe UI" w:eastAsiaTheme="majorEastAsia" w:hAnsi="Segoe UI" w:cs="Segoe UI"/>
          <w:sz w:val="18"/>
          <w:szCs w:val="18"/>
        </w:rPr>
        <w:t> </w:t>
      </w:r>
    </w:p>
    <w:p w14:paraId="42B6645F" w14:textId="6DBB2529" w:rsidR="008A3D51" w:rsidRDefault="00E63FAD" w:rsidP="00275DE3">
      <w:pPr>
        <w:spacing w:before="0" w:after="0" w:line="360" w:lineRule="auto"/>
        <w:rPr>
          <w:rStyle w:val="eop"/>
          <w:rFonts w:ascii="Segoe UI" w:eastAsiaTheme="majorEastAsia" w:hAnsi="Segoe UI" w:cs="Segoe UI"/>
          <w:color w:val="auto"/>
          <w:sz w:val="18"/>
          <w:szCs w:val="18"/>
          <w:lang w:eastAsia="en-GB"/>
        </w:rPr>
      </w:pPr>
      <w:r>
        <w:fldChar w:fldCharType="begin"/>
      </w:r>
      <w:r>
        <w:instrText xml:space="preserve"> INCLUDEPICTURE "https://www.inclusiverecruiting.co.uk/wp-content/uploads/2022/07/london-living-wage-employer-logo-edit-768x768.png" \* MERGEFORMATINET </w:instrText>
      </w:r>
      <w:r>
        <w:fldChar w:fldCharType="separate"/>
      </w:r>
      <w:r>
        <w:rPr>
          <w:noProof/>
        </w:rPr>
        <w:drawing>
          <wp:inline distT="0" distB="0" distL="0" distR="0" wp14:anchorId="6687C230" wp14:editId="49222C60">
            <wp:extent cx="1647731" cy="1647731"/>
            <wp:effectExtent l="0" t="0" r="3810" b="3810"/>
            <wp:docPr id="1880729339" name="Picture 35" descr="Meet th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 the te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100" cy="1661100"/>
                    </a:xfrm>
                    <a:prstGeom prst="rect">
                      <a:avLst/>
                    </a:prstGeom>
                    <a:noFill/>
                    <a:ln>
                      <a:noFill/>
                    </a:ln>
                  </pic:spPr>
                </pic:pic>
              </a:graphicData>
            </a:graphic>
          </wp:inline>
        </w:drawing>
      </w:r>
      <w:r>
        <w:fldChar w:fldCharType="end"/>
      </w:r>
      <w:r w:rsidR="008A3D51" w:rsidRPr="2A86F4FF">
        <w:rPr>
          <w:rStyle w:val="eop"/>
          <w:rFonts w:ascii="Segoe UI" w:eastAsiaTheme="majorEastAsia" w:hAnsi="Segoe UI" w:cs="Segoe UI"/>
          <w:sz w:val="18"/>
          <w:szCs w:val="18"/>
        </w:rPr>
        <w:br w:type="page"/>
      </w:r>
    </w:p>
    <w:p w14:paraId="7D42D42B" w14:textId="7978AE97" w:rsidR="00D72C19" w:rsidRPr="00D72C19" w:rsidRDefault="00D72C19" w:rsidP="00275DE3">
      <w:pPr>
        <w:pStyle w:val="Heading2"/>
        <w:spacing w:before="0" w:line="360" w:lineRule="auto"/>
      </w:pPr>
      <w:r>
        <w:lastRenderedPageBreak/>
        <w:t xml:space="preserve">Job Description: </w:t>
      </w:r>
      <w:r w:rsidR="00B306F5">
        <w:t>COMPANY ASSISTANT</w:t>
      </w:r>
      <w:r>
        <w:t> </w:t>
      </w:r>
    </w:p>
    <w:p w14:paraId="07D26A70" w14:textId="77777777" w:rsidR="00D72C19" w:rsidRPr="00D72C19" w:rsidRDefault="00D72C19" w:rsidP="00275DE3">
      <w:pPr>
        <w:pStyle w:val="Heading3"/>
        <w:spacing w:before="0" w:line="360" w:lineRule="auto"/>
      </w:pPr>
      <w:r>
        <w:t>Purpose </w:t>
      </w:r>
    </w:p>
    <w:p w14:paraId="231B3B86" w14:textId="56B407D0" w:rsidR="002E0D80" w:rsidRDefault="002E0D80" w:rsidP="0048254E">
      <w:pPr>
        <w:pStyle w:val="paragraph"/>
        <w:spacing w:before="0" w:beforeAutospacing="0" w:after="0" w:afterAutospacing="0" w:line="360" w:lineRule="auto"/>
        <w:jc w:val="both"/>
        <w:textAlignment w:val="baseline"/>
        <w:rPr>
          <w:rStyle w:val="normaltextrun"/>
          <w:rFonts w:eastAsia="Calibri"/>
          <w:lang w:eastAsia="en-US"/>
        </w:rPr>
      </w:pPr>
      <w:r w:rsidRPr="002E0D80">
        <w:rPr>
          <w:rStyle w:val="normaltextrun"/>
          <w:rFonts w:ascii="Trade Gothic Next" w:eastAsia="Calibri" w:hAnsi="Trade Gothic Next"/>
          <w:color w:val="000000"/>
          <w:lang w:eastAsia="en-US"/>
        </w:rPr>
        <w:t xml:space="preserve">Working closely </w:t>
      </w:r>
      <w:r w:rsidR="00FE7FEF">
        <w:rPr>
          <w:rStyle w:val="normaltextrun"/>
          <w:rFonts w:ascii="Trade Gothic Next" w:eastAsia="Calibri" w:hAnsi="Trade Gothic Next"/>
          <w:color w:val="000000"/>
          <w:lang w:eastAsia="en-US"/>
        </w:rPr>
        <w:t>across all</w:t>
      </w:r>
      <w:r w:rsidR="0086162D">
        <w:rPr>
          <w:rStyle w:val="normaltextrun"/>
          <w:rFonts w:ascii="Trade Gothic Next" w:eastAsia="Calibri" w:hAnsi="Trade Gothic Next"/>
          <w:color w:val="000000"/>
          <w:lang w:eastAsia="en-US"/>
        </w:rPr>
        <w:t xml:space="preserve"> team</w:t>
      </w:r>
      <w:r w:rsidR="00FE7FEF">
        <w:rPr>
          <w:rStyle w:val="normaltextrun"/>
          <w:rFonts w:ascii="Trade Gothic Next" w:eastAsia="Calibri" w:hAnsi="Trade Gothic Next"/>
          <w:color w:val="000000"/>
          <w:lang w:eastAsia="en-US"/>
        </w:rPr>
        <w:t>s</w:t>
      </w:r>
      <w:r w:rsidRPr="002E0D80">
        <w:rPr>
          <w:rStyle w:val="normaltextrun"/>
          <w:rFonts w:ascii="Trade Gothic Next" w:eastAsia="Calibri" w:hAnsi="Trade Gothic Next"/>
          <w:color w:val="000000"/>
          <w:lang w:eastAsia="en-US"/>
        </w:rPr>
        <w:t xml:space="preserve"> the </w:t>
      </w:r>
      <w:r w:rsidR="0086162D">
        <w:rPr>
          <w:rStyle w:val="normaltextrun"/>
          <w:rFonts w:ascii="Trade Gothic Next" w:eastAsia="Calibri" w:hAnsi="Trade Gothic Next"/>
          <w:color w:val="000000"/>
          <w:lang w:eastAsia="en-US"/>
        </w:rPr>
        <w:t>Company Assistant</w:t>
      </w:r>
      <w:r w:rsidRPr="002E0D80">
        <w:rPr>
          <w:rStyle w:val="normaltextrun"/>
          <w:rFonts w:ascii="Trade Gothic Next" w:eastAsia="Calibri" w:hAnsi="Trade Gothic Next"/>
          <w:color w:val="000000"/>
          <w:lang w:eastAsia="en-US"/>
        </w:rPr>
        <w:t xml:space="preserve"> will support Matthew Bourne’s artistic vision by providing quality administrative and logistical support across the Company’s activities.</w:t>
      </w:r>
      <w:r w:rsidRPr="002E0D80">
        <w:rPr>
          <w:rStyle w:val="normaltextrun"/>
          <w:rFonts w:eastAsia="Calibri"/>
          <w:lang w:eastAsia="en-US"/>
        </w:rPr>
        <w:t> </w:t>
      </w:r>
    </w:p>
    <w:p w14:paraId="1DF9A4CD" w14:textId="77777777" w:rsidR="00A33470" w:rsidRDefault="00A33470" w:rsidP="0048254E">
      <w:pPr>
        <w:pStyle w:val="paragraph"/>
        <w:spacing w:before="0" w:beforeAutospacing="0" w:after="0" w:afterAutospacing="0" w:line="360" w:lineRule="auto"/>
        <w:jc w:val="both"/>
        <w:textAlignment w:val="baseline"/>
        <w:rPr>
          <w:rStyle w:val="normaltextrun"/>
          <w:rFonts w:eastAsia="Calibri"/>
          <w:lang w:eastAsia="en-US"/>
        </w:rPr>
      </w:pPr>
    </w:p>
    <w:p w14:paraId="0CDB077F" w14:textId="3F13F262" w:rsidR="00A33470" w:rsidRDefault="00A33470" w:rsidP="00A33470">
      <w:pPr>
        <w:pStyle w:val="MediumGrid21"/>
        <w:spacing w:line="360" w:lineRule="auto"/>
        <w:rPr>
          <w:rStyle w:val="normaltextrun"/>
          <w:rFonts w:ascii="Trade Gothic Next" w:hAnsi="Trade Gothic Next"/>
          <w:color w:val="000000"/>
        </w:rPr>
      </w:pPr>
      <w:r w:rsidRPr="00152989">
        <w:rPr>
          <w:rFonts w:ascii="Trade Gothic Next" w:hAnsi="Trade Gothic Next" w:cs="Arial"/>
          <w:bCs/>
          <w:sz w:val="24"/>
          <w:szCs w:val="24"/>
        </w:rPr>
        <w:t xml:space="preserve">This is an important role at the centre of the New Adventures team. The role provides general administration and PA duties to </w:t>
      </w:r>
      <w:r>
        <w:rPr>
          <w:rFonts w:ascii="Trade Gothic Next" w:hAnsi="Trade Gothic Next" w:cs="Arial"/>
          <w:bCs/>
          <w:sz w:val="24"/>
          <w:szCs w:val="24"/>
        </w:rPr>
        <w:t xml:space="preserve">the </w:t>
      </w:r>
      <w:r w:rsidRPr="00152989">
        <w:rPr>
          <w:rFonts w:ascii="Trade Gothic Next" w:hAnsi="Trade Gothic Next" w:cs="Arial"/>
          <w:bCs/>
          <w:sz w:val="24"/>
          <w:szCs w:val="24"/>
        </w:rPr>
        <w:t>Senior Management Team and works closely with all areas of the organisation to ensure the smooth delivery of our activity</w:t>
      </w:r>
      <w:r>
        <w:rPr>
          <w:rFonts w:ascii="Trade Gothic Next" w:hAnsi="Trade Gothic Next" w:cs="Arial"/>
          <w:bCs/>
          <w:sz w:val="24"/>
          <w:szCs w:val="24"/>
        </w:rPr>
        <w:t xml:space="preserve"> and </w:t>
      </w:r>
      <w:r w:rsidRPr="0099399D">
        <w:rPr>
          <w:rStyle w:val="normaltextrun"/>
          <w:rFonts w:ascii="Trade Gothic Next" w:hAnsi="Trade Gothic Next"/>
          <w:color w:val="000000"/>
          <w:sz w:val="24"/>
          <w:szCs w:val="24"/>
        </w:rPr>
        <w:t>the</w:t>
      </w:r>
      <w:r w:rsidRPr="0099399D">
        <w:rPr>
          <w:rStyle w:val="normaltextrun"/>
          <w:rFonts w:ascii="Arial" w:hAnsi="Arial" w:cs="Arial"/>
          <w:color w:val="000000"/>
          <w:sz w:val="24"/>
          <w:szCs w:val="24"/>
        </w:rPr>
        <w:t> </w:t>
      </w:r>
      <w:r w:rsidRPr="0099399D">
        <w:rPr>
          <w:rStyle w:val="normaltextrun"/>
          <w:rFonts w:ascii="Trade Gothic Next" w:hAnsi="Trade Gothic Next"/>
          <w:color w:val="000000"/>
          <w:sz w:val="24"/>
          <w:szCs w:val="24"/>
        </w:rPr>
        <w:t>efficient</w:t>
      </w:r>
      <w:r w:rsidRPr="0099399D">
        <w:rPr>
          <w:rStyle w:val="normaltextrun"/>
          <w:rFonts w:ascii="Arial" w:hAnsi="Arial" w:cs="Arial"/>
          <w:color w:val="000000"/>
          <w:sz w:val="24"/>
          <w:szCs w:val="24"/>
        </w:rPr>
        <w:t> </w:t>
      </w:r>
      <w:r w:rsidRPr="0099399D">
        <w:rPr>
          <w:rStyle w:val="normaltextrun"/>
          <w:rFonts w:ascii="Trade Gothic Next" w:hAnsi="Trade Gothic Next"/>
          <w:color w:val="000000"/>
          <w:sz w:val="24"/>
          <w:szCs w:val="24"/>
        </w:rPr>
        <w:t>day-to-day running of the</w:t>
      </w:r>
      <w:r w:rsidRPr="0099399D">
        <w:rPr>
          <w:rStyle w:val="normaltextrun"/>
          <w:rFonts w:ascii="Arial" w:hAnsi="Arial" w:cs="Arial"/>
          <w:color w:val="000000"/>
          <w:sz w:val="24"/>
          <w:szCs w:val="24"/>
        </w:rPr>
        <w:t> </w:t>
      </w:r>
      <w:r w:rsidRPr="0099399D">
        <w:rPr>
          <w:rStyle w:val="normaltextrun"/>
          <w:rFonts w:ascii="Trade Gothic Next" w:hAnsi="Trade Gothic Next"/>
          <w:color w:val="000000"/>
          <w:sz w:val="24"/>
          <w:szCs w:val="24"/>
        </w:rPr>
        <w:t>organisation.</w:t>
      </w:r>
      <w:r w:rsidR="0099399D" w:rsidRPr="0099399D">
        <w:rPr>
          <w:rStyle w:val="normaltextrun"/>
          <w:rFonts w:ascii="Trade Gothic Next" w:hAnsi="Trade Gothic Next"/>
          <w:color w:val="000000"/>
          <w:sz w:val="24"/>
          <w:szCs w:val="24"/>
        </w:rPr>
        <w:t xml:space="preserve"> </w:t>
      </w:r>
    </w:p>
    <w:p w14:paraId="213BDCA9" w14:textId="74481859" w:rsidR="00A86C7C" w:rsidRPr="00A33470" w:rsidRDefault="00A86C7C" w:rsidP="00A33470">
      <w:pPr>
        <w:pStyle w:val="MediumGrid21"/>
        <w:spacing w:line="360" w:lineRule="auto"/>
        <w:rPr>
          <w:rFonts w:ascii="Trade Gothic Next" w:hAnsi="Trade Gothic Next" w:cs="Arial"/>
          <w:bCs/>
          <w:sz w:val="24"/>
          <w:szCs w:val="24"/>
        </w:rPr>
      </w:pPr>
      <w:r w:rsidRPr="006C1567">
        <w:rPr>
          <w:rStyle w:val="eop"/>
          <w:rFonts w:ascii="Trade Gothic Next" w:hAnsi="Trade Gothic Next"/>
          <w:color w:val="000000"/>
        </w:rPr>
        <w:t> </w:t>
      </w:r>
    </w:p>
    <w:p w14:paraId="108D13FE" w14:textId="0F256D75" w:rsidR="00A86C7C" w:rsidRDefault="00A86C7C" w:rsidP="0048254E">
      <w:pPr>
        <w:pStyle w:val="MediumGrid210"/>
        <w:spacing w:line="360" w:lineRule="auto"/>
        <w:rPr>
          <w:rStyle w:val="normaltextrun"/>
          <w:rFonts w:ascii="Trade Gothic Next" w:hAnsi="Trade Gothic Next"/>
          <w:color w:val="000000"/>
          <w:sz w:val="24"/>
          <w:szCs w:val="24"/>
        </w:rPr>
      </w:pPr>
      <w:r w:rsidRPr="006C1567">
        <w:rPr>
          <w:rFonts w:ascii="Trade Gothic Next" w:hAnsi="Trade Gothic Next"/>
          <w:sz w:val="24"/>
          <w:szCs w:val="24"/>
        </w:rPr>
        <w:t xml:space="preserve">Responsible to: </w:t>
      </w:r>
      <w:r w:rsidR="00332514">
        <w:rPr>
          <w:rStyle w:val="normaltextrun"/>
          <w:rFonts w:ascii="Trade Gothic Next" w:hAnsi="Trade Gothic Next"/>
          <w:color w:val="000000"/>
          <w:sz w:val="24"/>
          <w:szCs w:val="24"/>
        </w:rPr>
        <w:t>Operations Manager</w:t>
      </w:r>
    </w:p>
    <w:p w14:paraId="23266035" w14:textId="77777777" w:rsidR="00072E5E" w:rsidRPr="00072E5E" w:rsidRDefault="00072E5E" w:rsidP="002E0D80">
      <w:pPr>
        <w:pStyle w:val="paragraph"/>
        <w:spacing w:before="0" w:beforeAutospacing="0" w:after="0" w:afterAutospacing="0" w:line="360" w:lineRule="auto"/>
        <w:jc w:val="both"/>
        <w:textAlignment w:val="baseline"/>
        <w:rPr>
          <w:rFonts w:ascii="Trade Gothic Next" w:hAnsi="Trade Gothic Next"/>
        </w:rPr>
      </w:pPr>
    </w:p>
    <w:p w14:paraId="7DCF2547" w14:textId="337000AD" w:rsidR="00D72C19" w:rsidRDefault="00D72C19" w:rsidP="00275DE3">
      <w:pPr>
        <w:pStyle w:val="Heading3"/>
        <w:spacing w:before="0" w:line="360" w:lineRule="auto"/>
      </w:pPr>
      <w:r>
        <w:t>Key Responsibilities of the role </w:t>
      </w:r>
    </w:p>
    <w:p w14:paraId="627702DB" w14:textId="77777777" w:rsidR="00FF7C3D" w:rsidRPr="00CB3364" w:rsidRDefault="00FF7C3D" w:rsidP="00FF7C3D">
      <w:pPr>
        <w:spacing w:after="0" w:line="360" w:lineRule="auto"/>
        <w:rPr>
          <w:rFonts w:ascii="Trade Gothic Next" w:hAnsi="Trade Gothic Next"/>
          <w:b/>
          <w:bCs/>
          <w:sz w:val="24"/>
        </w:rPr>
      </w:pPr>
      <w:r w:rsidRPr="00CB3364">
        <w:rPr>
          <w:rFonts w:ascii="Trade Gothic Next" w:hAnsi="Trade Gothic Next"/>
          <w:b/>
          <w:bCs/>
          <w:sz w:val="24"/>
        </w:rPr>
        <w:t>Administration and Coordination </w:t>
      </w:r>
    </w:p>
    <w:p w14:paraId="0AB56B8C" w14:textId="77777777" w:rsidR="00FF7C3D" w:rsidRPr="00CB3364" w:rsidRDefault="00FF7C3D" w:rsidP="00186C76">
      <w:pPr>
        <w:numPr>
          <w:ilvl w:val="0"/>
          <w:numId w:val="20"/>
        </w:numPr>
        <w:spacing w:before="0" w:after="0" w:line="360" w:lineRule="auto"/>
        <w:rPr>
          <w:rFonts w:ascii="Trade Gothic Next" w:hAnsi="Trade Gothic Next"/>
          <w:sz w:val="24"/>
        </w:rPr>
      </w:pPr>
      <w:r w:rsidRPr="00CB3364">
        <w:rPr>
          <w:rFonts w:ascii="Trade Gothic Next" w:hAnsi="Trade Gothic Next"/>
          <w:sz w:val="24"/>
        </w:rPr>
        <w:t>Act as the main point of contact for the New Adventures office including being the first point of contact for enquiries by telephone and by email</w:t>
      </w:r>
      <w:r>
        <w:rPr>
          <w:rFonts w:ascii="Trade Gothic Next" w:hAnsi="Trade Gothic Next"/>
          <w:sz w:val="24"/>
        </w:rPr>
        <w:t>.</w:t>
      </w:r>
      <w:r w:rsidRPr="00CB3364">
        <w:rPr>
          <w:rFonts w:ascii="Trade Gothic Next" w:hAnsi="Trade Gothic Next"/>
          <w:sz w:val="24"/>
        </w:rPr>
        <w:t> </w:t>
      </w:r>
    </w:p>
    <w:p w14:paraId="6CEB811F" w14:textId="237AB5BA" w:rsidR="00FF7C3D" w:rsidRPr="00CB3364" w:rsidRDefault="00FF7C3D" w:rsidP="00186C76">
      <w:pPr>
        <w:numPr>
          <w:ilvl w:val="0"/>
          <w:numId w:val="21"/>
        </w:numPr>
        <w:spacing w:before="0" w:after="0" w:line="360" w:lineRule="auto"/>
        <w:rPr>
          <w:rFonts w:ascii="Trade Gothic Next" w:hAnsi="Trade Gothic Next"/>
          <w:sz w:val="24"/>
        </w:rPr>
      </w:pPr>
      <w:r w:rsidRPr="00CB3364">
        <w:rPr>
          <w:rFonts w:ascii="Trade Gothic Next" w:hAnsi="Trade Gothic Next"/>
          <w:sz w:val="24"/>
        </w:rPr>
        <w:t xml:space="preserve">Support with enabling clear and sufficient communication amongst the team, including the sharing of calendars, </w:t>
      </w:r>
      <w:r w:rsidRPr="00A13CCA">
        <w:rPr>
          <w:rFonts w:ascii="Trade Gothic Next" w:hAnsi="Trade Gothic Next"/>
          <w:sz w:val="24"/>
        </w:rPr>
        <w:t xml:space="preserve">diary management for the </w:t>
      </w:r>
      <w:r w:rsidR="006E7F00">
        <w:rPr>
          <w:rFonts w:ascii="Trade Gothic Next" w:hAnsi="Trade Gothic Next"/>
          <w:sz w:val="24"/>
        </w:rPr>
        <w:t>Executive Director and occasionally other members of the Senior Mangement Team</w:t>
      </w:r>
      <w:r w:rsidR="00862369">
        <w:rPr>
          <w:rFonts w:ascii="Trade Gothic Next" w:hAnsi="Trade Gothic Next"/>
          <w:sz w:val="24"/>
        </w:rPr>
        <w:t>,</w:t>
      </w:r>
      <w:r w:rsidR="006E7F00">
        <w:rPr>
          <w:rFonts w:ascii="Trade Gothic Next" w:hAnsi="Trade Gothic Next"/>
          <w:sz w:val="24"/>
        </w:rPr>
        <w:t xml:space="preserve"> </w:t>
      </w:r>
      <w:r w:rsidRPr="00CB3364">
        <w:rPr>
          <w:rFonts w:ascii="Trade Gothic Next" w:hAnsi="Trade Gothic Next"/>
          <w:sz w:val="24"/>
        </w:rPr>
        <w:t>and regular updating of shared information – this also includes arranging appointments and meetings internally and externally</w:t>
      </w:r>
      <w:r>
        <w:rPr>
          <w:rFonts w:ascii="Trade Gothic Next" w:hAnsi="Trade Gothic Next"/>
          <w:sz w:val="24"/>
        </w:rPr>
        <w:t>.</w:t>
      </w:r>
      <w:r w:rsidRPr="00CB3364">
        <w:rPr>
          <w:rFonts w:ascii="Trade Gothic Next" w:hAnsi="Trade Gothic Next"/>
          <w:sz w:val="24"/>
        </w:rPr>
        <w:t> </w:t>
      </w:r>
    </w:p>
    <w:p w14:paraId="21C562FF" w14:textId="77777777" w:rsidR="00FF7C3D" w:rsidRPr="00CB3364" w:rsidRDefault="00FF7C3D" w:rsidP="00186C76">
      <w:pPr>
        <w:numPr>
          <w:ilvl w:val="0"/>
          <w:numId w:val="22"/>
        </w:numPr>
        <w:spacing w:before="0" w:after="0" w:line="360" w:lineRule="auto"/>
        <w:rPr>
          <w:rFonts w:ascii="Trade Gothic Next" w:hAnsi="Trade Gothic Next"/>
          <w:sz w:val="24"/>
        </w:rPr>
      </w:pPr>
      <w:r w:rsidRPr="00CB3364">
        <w:rPr>
          <w:rFonts w:ascii="Trade Gothic Next" w:hAnsi="Trade Gothic Next"/>
          <w:sz w:val="24"/>
        </w:rPr>
        <w:t>Supporting SMT to book travel and accommodation and processing expense claims as required and in line with company policy</w:t>
      </w:r>
      <w:r>
        <w:rPr>
          <w:rFonts w:ascii="Trade Gothic Next" w:hAnsi="Trade Gothic Next"/>
          <w:sz w:val="24"/>
        </w:rPr>
        <w:t>.</w:t>
      </w:r>
      <w:r w:rsidRPr="00CB3364">
        <w:rPr>
          <w:rFonts w:ascii="Trade Gothic Next" w:hAnsi="Trade Gothic Next"/>
          <w:sz w:val="24"/>
        </w:rPr>
        <w:t> </w:t>
      </w:r>
    </w:p>
    <w:p w14:paraId="2C73974C" w14:textId="3AF81D2C" w:rsidR="00FF7C3D" w:rsidRDefault="00FF7C3D" w:rsidP="00186C76">
      <w:pPr>
        <w:numPr>
          <w:ilvl w:val="0"/>
          <w:numId w:val="23"/>
        </w:numPr>
        <w:spacing w:before="0" w:after="0" w:line="360" w:lineRule="auto"/>
        <w:rPr>
          <w:rFonts w:ascii="Trade Gothic Next" w:hAnsi="Trade Gothic Next"/>
          <w:sz w:val="24"/>
        </w:rPr>
      </w:pPr>
      <w:r w:rsidRPr="00CB3364">
        <w:rPr>
          <w:rFonts w:ascii="Trade Gothic Next" w:hAnsi="Trade Gothic Next"/>
          <w:sz w:val="24"/>
        </w:rPr>
        <w:t xml:space="preserve">Collate information from colleagues to produce and distribute our internal company diary document </w:t>
      </w:r>
      <w:r w:rsidR="00EF7536">
        <w:rPr>
          <w:rFonts w:ascii="Trade Gothic Next" w:hAnsi="Trade Gothic Next"/>
          <w:sz w:val="24"/>
        </w:rPr>
        <w:t xml:space="preserve">and CRM </w:t>
      </w:r>
      <w:r w:rsidR="00C4229A">
        <w:rPr>
          <w:rFonts w:ascii="Trade Gothic Next" w:hAnsi="Trade Gothic Next"/>
          <w:sz w:val="24"/>
        </w:rPr>
        <w:t xml:space="preserve">(Customer Relationship Management) </w:t>
      </w:r>
      <w:r w:rsidR="00EF7536">
        <w:rPr>
          <w:rFonts w:ascii="Trade Gothic Next" w:hAnsi="Trade Gothic Next"/>
          <w:sz w:val="24"/>
        </w:rPr>
        <w:t>system to</w:t>
      </w:r>
      <w:r w:rsidRPr="00CB3364">
        <w:rPr>
          <w:rFonts w:ascii="Trade Gothic Next" w:hAnsi="Trade Gothic Next"/>
          <w:sz w:val="24"/>
        </w:rPr>
        <w:t xml:space="preserve"> help to </w:t>
      </w:r>
      <w:r w:rsidR="00C4229A">
        <w:rPr>
          <w:rFonts w:ascii="Trade Gothic Next" w:hAnsi="Trade Gothic Next"/>
          <w:sz w:val="24"/>
        </w:rPr>
        <w:t>better facilitate</w:t>
      </w:r>
      <w:r w:rsidRPr="00CB3364">
        <w:rPr>
          <w:rFonts w:ascii="Trade Gothic Next" w:hAnsi="Trade Gothic Next"/>
          <w:sz w:val="24"/>
        </w:rPr>
        <w:t xml:space="preserve"> internal communications across the organisation</w:t>
      </w:r>
      <w:r>
        <w:rPr>
          <w:rFonts w:ascii="Trade Gothic Next" w:hAnsi="Trade Gothic Next"/>
          <w:sz w:val="24"/>
        </w:rPr>
        <w:t>.</w:t>
      </w:r>
      <w:r w:rsidRPr="00CB3364">
        <w:rPr>
          <w:rFonts w:ascii="Trade Gothic Next" w:hAnsi="Trade Gothic Next"/>
          <w:sz w:val="24"/>
        </w:rPr>
        <w:t> </w:t>
      </w:r>
    </w:p>
    <w:p w14:paraId="0AAE4180" w14:textId="609B8941" w:rsidR="000C1546" w:rsidRPr="00CB3364" w:rsidRDefault="000C1546" w:rsidP="00186C76">
      <w:pPr>
        <w:numPr>
          <w:ilvl w:val="0"/>
          <w:numId w:val="23"/>
        </w:numPr>
        <w:spacing w:before="0" w:after="0" w:line="360" w:lineRule="auto"/>
        <w:rPr>
          <w:rFonts w:ascii="Trade Gothic Next" w:hAnsi="Trade Gothic Next"/>
          <w:sz w:val="24"/>
        </w:rPr>
      </w:pPr>
      <w:r>
        <w:rPr>
          <w:rFonts w:ascii="Trade Gothic Next" w:hAnsi="Trade Gothic Next"/>
          <w:sz w:val="24"/>
        </w:rPr>
        <w:lastRenderedPageBreak/>
        <w:t>Support the Operations Manager with use of office space</w:t>
      </w:r>
      <w:r w:rsidR="00DB366A">
        <w:rPr>
          <w:rFonts w:ascii="Trade Gothic Next" w:hAnsi="Trade Gothic Next"/>
          <w:sz w:val="24"/>
        </w:rPr>
        <w:t xml:space="preserve"> by </w:t>
      </w:r>
      <w:r w:rsidR="00DE1916">
        <w:rPr>
          <w:rFonts w:ascii="Trade Gothic Next" w:hAnsi="Trade Gothic Next"/>
          <w:sz w:val="24"/>
        </w:rPr>
        <w:t xml:space="preserve">managing room bookings and the office diary and supporting general management </w:t>
      </w:r>
      <w:r w:rsidR="00DB366A">
        <w:rPr>
          <w:rFonts w:ascii="Trade Gothic Next" w:hAnsi="Trade Gothic Next"/>
          <w:sz w:val="24"/>
        </w:rPr>
        <w:t>with access to the studio when needed.</w:t>
      </w:r>
    </w:p>
    <w:p w14:paraId="697FFD19" w14:textId="0672384B" w:rsidR="00FF7C3D" w:rsidRPr="00CB3364" w:rsidRDefault="00FF7C3D" w:rsidP="00186C76">
      <w:pPr>
        <w:numPr>
          <w:ilvl w:val="0"/>
          <w:numId w:val="24"/>
        </w:numPr>
        <w:spacing w:before="0" w:after="0" w:line="360" w:lineRule="auto"/>
        <w:rPr>
          <w:rFonts w:ascii="Trade Gothic Next" w:hAnsi="Trade Gothic Next"/>
          <w:sz w:val="24"/>
        </w:rPr>
      </w:pPr>
      <w:r w:rsidRPr="00CB3364">
        <w:rPr>
          <w:rFonts w:ascii="Trade Gothic Next" w:hAnsi="Trade Gothic Next"/>
          <w:sz w:val="24"/>
        </w:rPr>
        <w:t>Take minutes of subcommittees (if needed), working groups and other meetings and circulate them to the team</w:t>
      </w:r>
      <w:r w:rsidR="00D03079">
        <w:rPr>
          <w:rFonts w:ascii="Trade Gothic Next" w:hAnsi="Trade Gothic Next"/>
          <w:sz w:val="24"/>
        </w:rPr>
        <w:t xml:space="preserve">, </w:t>
      </w:r>
      <w:r w:rsidR="00D03079" w:rsidRPr="00F46E8B">
        <w:rPr>
          <w:rFonts w:ascii="Trade Gothic Next" w:hAnsi="Trade Gothic Next"/>
          <w:sz w:val="24"/>
        </w:rPr>
        <w:t xml:space="preserve">and arrange </w:t>
      </w:r>
      <w:r w:rsidR="008E187B" w:rsidRPr="00F46E8B">
        <w:rPr>
          <w:rFonts w:ascii="Trade Gothic Next" w:hAnsi="Trade Gothic Next"/>
          <w:sz w:val="24"/>
        </w:rPr>
        <w:t>links for hybrid versions of these meetings</w:t>
      </w:r>
      <w:r w:rsidR="008E187B">
        <w:rPr>
          <w:rFonts w:ascii="Trade Gothic Next" w:hAnsi="Trade Gothic Next"/>
          <w:sz w:val="24"/>
        </w:rPr>
        <w:t>.</w:t>
      </w:r>
    </w:p>
    <w:p w14:paraId="6E1D94A7" w14:textId="4445355B" w:rsidR="00FF7C3D" w:rsidRPr="00F46E8B" w:rsidRDefault="00FF7C3D" w:rsidP="00186C76">
      <w:pPr>
        <w:numPr>
          <w:ilvl w:val="0"/>
          <w:numId w:val="25"/>
        </w:numPr>
        <w:spacing w:before="0" w:after="0" w:line="360" w:lineRule="auto"/>
        <w:rPr>
          <w:rFonts w:ascii="Trade Gothic Next" w:hAnsi="Trade Gothic Next"/>
          <w:sz w:val="24"/>
        </w:rPr>
      </w:pPr>
      <w:r w:rsidRPr="00CB3364">
        <w:rPr>
          <w:rFonts w:ascii="Trade Gothic Next" w:hAnsi="Trade Gothic Next"/>
          <w:sz w:val="24"/>
        </w:rPr>
        <w:t xml:space="preserve">Carry out research as required by the </w:t>
      </w:r>
      <w:r w:rsidR="00E879AD" w:rsidRPr="00F46E8B">
        <w:rPr>
          <w:rFonts w:ascii="Trade Gothic Next" w:hAnsi="Trade Gothic Next"/>
          <w:sz w:val="24"/>
        </w:rPr>
        <w:t>Operations Manager or SMT</w:t>
      </w:r>
      <w:r w:rsidRPr="00F46E8B">
        <w:rPr>
          <w:rFonts w:ascii="Trade Gothic Next" w:hAnsi="Trade Gothic Next"/>
          <w:sz w:val="24"/>
        </w:rPr>
        <w:t>. </w:t>
      </w:r>
    </w:p>
    <w:p w14:paraId="220F56D0" w14:textId="0C35452C" w:rsidR="00E879AD" w:rsidRPr="008C0D38" w:rsidRDefault="00E879AD" w:rsidP="00186C76">
      <w:pPr>
        <w:numPr>
          <w:ilvl w:val="0"/>
          <w:numId w:val="26"/>
        </w:numPr>
        <w:spacing w:before="0" w:after="0" w:line="360" w:lineRule="auto"/>
        <w:rPr>
          <w:rFonts w:ascii="Trade Gothic Next" w:hAnsi="Trade Gothic Next"/>
          <w:sz w:val="24"/>
        </w:rPr>
      </w:pPr>
      <w:r w:rsidRPr="008C0D38">
        <w:rPr>
          <w:rFonts w:ascii="Trade Gothic Next" w:hAnsi="Trade Gothic Next"/>
          <w:sz w:val="24"/>
        </w:rPr>
        <w:t>Take a lead on organising internal company events</w:t>
      </w:r>
      <w:r w:rsidR="00FC003E" w:rsidRPr="008C0D38">
        <w:rPr>
          <w:rFonts w:ascii="Trade Gothic Next" w:hAnsi="Trade Gothic Next"/>
          <w:sz w:val="24"/>
        </w:rPr>
        <w:t xml:space="preserve"> and away </w:t>
      </w:r>
      <w:r w:rsidR="002E6F89" w:rsidRPr="008C0D38">
        <w:rPr>
          <w:rFonts w:ascii="Trade Gothic Next" w:hAnsi="Trade Gothic Next"/>
          <w:sz w:val="24"/>
        </w:rPr>
        <w:t>days,</w:t>
      </w:r>
      <w:r w:rsidR="00AA0C03" w:rsidRPr="008C0D38">
        <w:rPr>
          <w:rFonts w:ascii="Trade Gothic Next" w:hAnsi="Trade Gothic Next"/>
          <w:sz w:val="24"/>
        </w:rPr>
        <w:t xml:space="preserve"> </w:t>
      </w:r>
      <w:r w:rsidR="00FC003E" w:rsidRPr="008C0D38">
        <w:rPr>
          <w:rFonts w:ascii="Trade Gothic Next" w:hAnsi="Trade Gothic Next"/>
          <w:sz w:val="24"/>
        </w:rPr>
        <w:t>booking event spaces and arranging hospitalit</w:t>
      </w:r>
      <w:r w:rsidR="00B624A6">
        <w:rPr>
          <w:rFonts w:ascii="Trade Gothic Next" w:hAnsi="Trade Gothic Next"/>
          <w:sz w:val="24"/>
        </w:rPr>
        <w:t xml:space="preserve">y. This includes birthday cards and gifts for staff </w:t>
      </w:r>
      <w:r w:rsidR="00B01975">
        <w:rPr>
          <w:rFonts w:ascii="Trade Gothic Next" w:hAnsi="Trade Gothic Next"/>
          <w:sz w:val="24"/>
        </w:rPr>
        <w:t>throughout the year.</w:t>
      </w:r>
    </w:p>
    <w:p w14:paraId="4FC233D6" w14:textId="77777777" w:rsidR="00FF7C3D" w:rsidRPr="00CB3364" w:rsidRDefault="00FF7C3D" w:rsidP="00186C76">
      <w:pPr>
        <w:numPr>
          <w:ilvl w:val="0"/>
          <w:numId w:val="27"/>
        </w:numPr>
        <w:spacing w:before="0" w:after="0" w:line="360" w:lineRule="auto"/>
        <w:rPr>
          <w:rFonts w:ascii="Trade Gothic Next" w:hAnsi="Trade Gothic Next"/>
          <w:sz w:val="24"/>
        </w:rPr>
      </w:pPr>
      <w:r w:rsidRPr="00CB3364">
        <w:rPr>
          <w:rFonts w:ascii="Trade Gothic Next" w:hAnsi="Trade Gothic Next"/>
          <w:sz w:val="24"/>
        </w:rPr>
        <w:t>To lead on merchandise coordination which includes overseeing/managing the merchandise operation and looking for opportunities to maximise sales</w:t>
      </w:r>
      <w:r>
        <w:rPr>
          <w:rFonts w:ascii="Trade Gothic Next" w:hAnsi="Trade Gothic Next"/>
          <w:sz w:val="24"/>
        </w:rPr>
        <w:t>.</w:t>
      </w:r>
      <w:r w:rsidRPr="00CB3364">
        <w:rPr>
          <w:rFonts w:ascii="Arial" w:hAnsi="Arial" w:cs="Arial"/>
          <w:sz w:val="24"/>
        </w:rPr>
        <w:t> </w:t>
      </w:r>
      <w:r w:rsidRPr="00CB3364">
        <w:rPr>
          <w:rFonts w:ascii="Trade Gothic Next" w:hAnsi="Trade Gothic Next"/>
          <w:sz w:val="24"/>
        </w:rPr>
        <w:t> </w:t>
      </w:r>
    </w:p>
    <w:p w14:paraId="710C10A3" w14:textId="6E1E5589" w:rsidR="00F06AB4" w:rsidRPr="008D7859" w:rsidRDefault="00FF7C3D" w:rsidP="00186C76">
      <w:pPr>
        <w:numPr>
          <w:ilvl w:val="0"/>
          <w:numId w:val="28"/>
        </w:numPr>
        <w:spacing w:before="0" w:after="0" w:line="360" w:lineRule="auto"/>
        <w:rPr>
          <w:rFonts w:ascii="Trade Gothic Next" w:hAnsi="Trade Gothic Next"/>
          <w:sz w:val="24"/>
        </w:rPr>
      </w:pPr>
      <w:r w:rsidRPr="008D7859">
        <w:rPr>
          <w:rFonts w:ascii="Trade Gothic Next" w:hAnsi="Trade Gothic Next"/>
          <w:sz w:val="24"/>
        </w:rPr>
        <w:t>Support the Operations Manager to ensure that contracts or agreements are in place with all partners and freelancers including through maintenance of the centralised contracts log. </w:t>
      </w:r>
    </w:p>
    <w:p w14:paraId="56A24CFD" w14:textId="708D1FDB" w:rsidR="00FF7C3D" w:rsidRPr="00A107AE" w:rsidRDefault="00FF7C3D" w:rsidP="00186C76">
      <w:pPr>
        <w:numPr>
          <w:ilvl w:val="0"/>
          <w:numId w:val="29"/>
        </w:numPr>
        <w:spacing w:before="0" w:after="0" w:line="360" w:lineRule="auto"/>
        <w:rPr>
          <w:rFonts w:ascii="Trade Gothic Next" w:hAnsi="Trade Gothic Next"/>
          <w:sz w:val="24"/>
        </w:rPr>
      </w:pPr>
      <w:r w:rsidRPr="00A107AE">
        <w:rPr>
          <w:rFonts w:ascii="Trade Gothic Next" w:hAnsi="Trade Gothic Next"/>
          <w:sz w:val="24"/>
          <w:lang w:val="en-US"/>
        </w:rPr>
        <w:t>Support with the administration and delivery of designated activity, from booking travel, accommodation and equipment and communications support, to supporting the pastoral care of participants during workshops or residencies as required.</w:t>
      </w:r>
      <w:r w:rsidRPr="00A107AE">
        <w:rPr>
          <w:rFonts w:ascii="Trade Gothic Next" w:hAnsi="Trade Gothic Next"/>
          <w:sz w:val="24"/>
        </w:rPr>
        <w:t> </w:t>
      </w:r>
    </w:p>
    <w:p w14:paraId="2B706F1C" w14:textId="77777777" w:rsidR="00FF7C3D" w:rsidRPr="00CB3364" w:rsidRDefault="00FF7C3D" w:rsidP="00FF7C3D">
      <w:pPr>
        <w:spacing w:after="0" w:line="360" w:lineRule="auto"/>
        <w:rPr>
          <w:rFonts w:ascii="Trade Gothic Next" w:hAnsi="Trade Gothic Next"/>
          <w:b/>
          <w:bCs/>
          <w:sz w:val="24"/>
        </w:rPr>
      </w:pPr>
      <w:r w:rsidRPr="00CB3364">
        <w:rPr>
          <w:rFonts w:ascii="Trade Gothic Next" w:hAnsi="Trade Gothic Next"/>
          <w:b/>
          <w:bCs/>
          <w:sz w:val="24"/>
        </w:rPr>
        <w:t>Finance and Operations  </w:t>
      </w:r>
    </w:p>
    <w:p w14:paraId="13635FEA" w14:textId="77777777" w:rsidR="00FF7C3D" w:rsidRPr="00CB3364" w:rsidRDefault="00FF7C3D" w:rsidP="00186C76">
      <w:pPr>
        <w:numPr>
          <w:ilvl w:val="0"/>
          <w:numId w:val="30"/>
        </w:numPr>
        <w:spacing w:before="0" w:after="0" w:line="360" w:lineRule="auto"/>
        <w:rPr>
          <w:rFonts w:ascii="Trade Gothic Next" w:hAnsi="Trade Gothic Next"/>
          <w:sz w:val="24"/>
        </w:rPr>
      </w:pPr>
      <w:r w:rsidRPr="00CB3364">
        <w:rPr>
          <w:rFonts w:ascii="Trade Gothic Next" w:hAnsi="Trade Gothic Next"/>
          <w:sz w:val="24"/>
        </w:rPr>
        <w:t>Manage the day to day running of the office and store cupboard ensuring that it is always safe, clean, and presentable</w:t>
      </w:r>
      <w:r>
        <w:rPr>
          <w:rFonts w:ascii="Trade Gothic Next" w:hAnsi="Trade Gothic Next"/>
          <w:sz w:val="24"/>
        </w:rPr>
        <w:t>.</w:t>
      </w:r>
      <w:r w:rsidRPr="00CB3364">
        <w:rPr>
          <w:rFonts w:ascii="Trade Gothic Next" w:hAnsi="Trade Gothic Next"/>
          <w:sz w:val="24"/>
        </w:rPr>
        <w:t> </w:t>
      </w:r>
    </w:p>
    <w:p w14:paraId="66634635" w14:textId="77777777" w:rsidR="00FF7C3D" w:rsidRPr="00CB3364" w:rsidRDefault="00FF7C3D" w:rsidP="00186C76">
      <w:pPr>
        <w:numPr>
          <w:ilvl w:val="0"/>
          <w:numId w:val="31"/>
        </w:numPr>
        <w:spacing w:before="0" w:after="0" w:line="360" w:lineRule="auto"/>
        <w:rPr>
          <w:rFonts w:ascii="Trade Gothic Next" w:hAnsi="Trade Gothic Next"/>
          <w:sz w:val="24"/>
        </w:rPr>
      </w:pPr>
      <w:r w:rsidRPr="00CB3364">
        <w:rPr>
          <w:rFonts w:ascii="Trade Gothic Next" w:hAnsi="Trade Gothic Next"/>
          <w:sz w:val="24"/>
        </w:rPr>
        <w:t>Oversee the maintenance of office services and equipment including being responsible for the administration of equipment hire externally and in-house</w:t>
      </w:r>
      <w:r>
        <w:rPr>
          <w:rFonts w:ascii="Trade Gothic Next" w:hAnsi="Trade Gothic Next"/>
          <w:sz w:val="24"/>
        </w:rPr>
        <w:t>.</w:t>
      </w:r>
      <w:r w:rsidRPr="00CB3364">
        <w:rPr>
          <w:rFonts w:ascii="Trade Gothic Next" w:hAnsi="Trade Gothic Next"/>
          <w:sz w:val="24"/>
        </w:rPr>
        <w:t> </w:t>
      </w:r>
    </w:p>
    <w:p w14:paraId="098953EC" w14:textId="77777777" w:rsidR="00FF7C3D" w:rsidRDefault="00FF7C3D" w:rsidP="00186C76">
      <w:pPr>
        <w:numPr>
          <w:ilvl w:val="0"/>
          <w:numId w:val="32"/>
        </w:numPr>
        <w:spacing w:before="0" w:after="0" w:line="360" w:lineRule="auto"/>
        <w:rPr>
          <w:rFonts w:ascii="Trade Gothic Next" w:hAnsi="Trade Gothic Next"/>
          <w:sz w:val="24"/>
        </w:rPr>
      </w:pPr>
      <w:r w:rsidRPr="00CB3364">
        <w:rPr>
          <w:rFonts w:ascii="Trade Gothic Next" w:hAnsi="Trade Gothic Next"/>
          <w:sz w:val="24"/>
        </w:rPr>
        <w:t>Oversee the office IT facilities, providing basic troubleshooting and liaising with the Operations Manager/IT consultant as required</w:t>
      </w:r>
      <w:r>
        <w:rPr>
          <w:rFonts w:ascii="Trade Gothic Next" w:hAnsi="Trade Gothic Next"/>
          <w:sz w:val="24"/>
        </w:rPr>
        <w:t>.</w:t>
      </w:r>
      <w:r w:rsidRPr="00CB3364">
        <w:rPr>
          <w:rFonts w:ascii="Trade Gothic Next" w:hAnsi="Trade Gothic Next"/>
          <w:sz w:val="24"/>
        </w:rPr>
        <w:t> </w:t>
      </w:r>
    </w:p>
    <w:p w14:paraId="74653117" w14:textId="77777777" w:rsidR="00FF7C3D" w:rsidRPr="00CB3364" w:rsidRDefault="00FF7C3D" w:rsidP="00186C76">
      <w:pPr>
        <w:numPr>
          <w:ilvl w:val="0"/>
          <w:numId w:val="33"/>
        </w:numPr>
        <w:spacing w:before="0" w:after="0" w:line="360" w:lineRule="auto"/>
        <w:rPr>
          <w:rFonts w:ascii="Trade Gothic Next" w:hAnsi="Trade Gothic Next"/>
          <w:sz w:val="24"/>
        </w:rPr>
      </w:pPr>
      <w:r w:rsidRPr="00CB3364">
        <w:rPr>
          <w:rFonts w:ascii="Trade Gothic Next" w:hAnsi="Trade Gothic Next"/>
          <w:sz w:val="24"/>
        </w:rPr>
        <w:t>Deal with post and arrange couriers</w:t>
      </w:r>
      <w:r>
        <w:rPr>
          <w:rFonts w:ascii="Trade Gothic Next" w:hAnsi="Trade Gothic Next"/>
          <w:sz w:val="24"/>
        </w:rPr>
        <w:t>.</w:t>
      </w:r>
      <w:r w:rsidRPr="00CB3364">
        <w:rPr>
          <w:rFonts w:ascii="Trade Gothic Next" w:hAnsi="Trade Gothic Next"/>
          <w:sz w:val="24"/>
        </w:rPr>
        <w:t> </w:t>
      </w:r>
    </w:p>
    <w:p w14:paraId="69192D93" w14:textId="77777777" w:rsidR="00FF7C3D" w:rsidRPr="00CB3364" w:rsidRDefault="00FF7C3D" w:rsidP="00186C76">
      <w:pPr>
        <w:numPr>
          <w:ilvl w:val="0"/>
          <w:numId w:val="34"/>
        </w:numPr>
        <w:spacing w:before="0" w:after="0" w:line="360" w:lineRule="auto"/>
        <w:rPr>
          <w:rFonts w:ascii="Trade Gothic Next" w:hAnsi="Trade Gothic Next"/>
          <w:sz w:val="24"/>
        </w:rPr>
      </w:pPr>
      <w:r w:rsidRPr="00CB3364">
        <w:rPr>
          <w:rFonts w:ascii="Trade Gothic Next" w:hAnsi="Trade Gothic Next"/>
          <w:sz w:val="24"/>
        </w:rPr>
        <w:t>Keep the office stocked with supplies, such as stationery and refreshments</w:t>
      </w:r>
      <w:r>
        <w:rPr>
          <w:rFonts w:ascii="Trade Gothic Next" w:hAnsi="Trade Gothic Next"/>
          <w:sz w:val="24"/>
        </w:rPr>
        <w:t>.</w:t>
      </w:r>
      <w:r w:rsidRPr="00CB3364">
        <w:rPr>
          <w:rFonts w:ascii="Trade Gothic Next" w:hAnsi="Trade Gothic Next"/>
          <w:sz w:val="24"/>
        </w:rPr>
        <w:t> </w:t>
      </w:r>
    </w:p>
    <w:p w14:paraId="05F641BD" w14:textId="77777777" w:rsidR="00FF7C3D" w:rsidRDefault="00FF7C3D" w:rsidP="00186C76">
      <w:pPr>
        <w:numPr>
          <w:ilvl w:val="0"/>
          <w:numId w:val="35"/>
        </w:numPr>
        <w:spacing w:before="0" w:after="0" w:line="360" w:lineRule="auto"/>
        <w:rPr>
          <w:rFonts w:ascii="Trade Gothic Next" w:hAnsi="Trade Gothic Next"/>
          <w:sz w:val="24"/>
        </w:rPr>
      </w:pPr>
      <w:r w:rsidRPr="00CB3364">
        <w:rPr>
          <w:rFonts w:ascii="Trade Gothic Next" w:hAnsi="Trade Gothic Next"/>
          <w:sz w:val="24"/>
        </w:rPr>
        <w:t>Book meeting rooms and facilities as needed</w:t>
      </w:r>
      <w:r>
        <w:rPr>
          <w:rFonts w:ascii="Trade Gothic Next" w:hAnsi="Trade Gothic Next"/>
          <w:sz w:val="24"/>
        </w:rPr>
        <w:t>.</w:t>
      </w:r>
      <w:r w:rsidRPr="00CB3364">
        <w:rPr>
          <w:rFonts w:ascii="Trade Gothic Next" w:hAnsi="Trade Gothic Next"/>
          <w:sz w:val="24"/>
        </w:rPr>
        <w:t> </w:t>
      </w:r>
    </w:p>
    <w:p w14:paraId="5344A143" w14:textId="1276CBCE" w:rsidR="00FF7C3D" w:rsidRDefault="00FF7C3D" w:rsidP="00186C76">
      <w:pPr>
        <w:numPr>
          <w:ilvl w:val="0"/>
          <w:numId w:val="36"/>
        </w:numPr>
        <w:spacing w:before="0" w:after="0" w:line="360" w:lineRule="auto"/>
        <w:rPr>
          <w:rFonts w:ascii="Trade Gothic Next" w:hAnsi="Trade Gothic Next"/>
          <w:sz w:val="24"/>
        </w:rPr>
      </w:pPr>
      <w:r w:rsidRPr="00CB3364">
        <w:rPr>
          <w:rFonts w:ascii="Trade Gothic Next" w:hAnsi="Trade Gothic Next"/>
          <w:sz w:val="24"/>
        </w:rPr>
        <w:t>Meet and greet visitors</w:t>
      </w:r>
      <w:r w:rsidR="0015305B">
        <w:rPr>
          <w:rFonts w:ascii="Trade Gothic Next" w:hAnsi="Trade Gothic Next"/>
          <w:sz w:val="24"/>
        </w:rPr>
        <w:t xml:space="preserve">, </w:t>
      </w:r>
      <w:r w:rsidR="0015305B" w:rsidRPr="00F31959">
        <w:rPr>
          <w:rFonts w:ascii="Trade Gothic Next" w:hAnsi="Trade Gothic Next"/>
          <w:sz w:val="24"/>
        </w:rPr>
        <w:t>managing appointments at the office</w:t>
      </w:r>
      <w:r w:rsidR="0015305B">
        <w:rPr>
          <w:rFonts w:ascii="Trade Gothic Next" w:hAnsi="Trade Gothic Next"/>
          <w:sz w:val="24"/>
        </w:rPr>
        <w:t xml:space="preserve"> </w:t>
      </w:r>
      <w:r w:rsidRPr="00CB3364">
        <w:rPr>
          <w:rFonts w:ascii="Trade Gothic Next" w:hAnsi="Trade Gothic Next"/>
          <w:sz w:val="24"/>
        </w:rPr>
        <w:t>and provide refreshments</w:t>
      </w:r>
      <w:r>
        <w:rPr>
          <w:rFonts w:ascii="Trade Gothic Next" w:hAnsi="Trade Gothic Next"/>
          <w:sz w:val="24"/>
        </w:rPr>
        <w:t>.</w:t>
      </w:r>
      <w:r w:rsidRPr="00CB3364">
        <w:rPr>
          <w:rFonts w:ascii="Trade Gothic Next" w:hAnsi="Trade Gothic Next"/>
          <w:sz w:val="24"/>
        </w:rPr>
        <w:t> </w:t>
      </w:r>
    </w:p>
    <w:p w14:paraId="47D3D149" w14:textId="7893799F" w:rsidR="005708CD" w:rsidRPr="004316D6" w:rsidRDefault="003D0BBD" w:rsidP="005708CD">
      <w:pPr>
        <w:numPr>
          <w:ilvl w:val="0"/>
          <w:numId w:val="36"/>
        </w:numPr>
        <w:spacing w:before="0" w:after="0" w:line="360" w:lineRule="auto"/>
        <w:rPr>
          <w:rFonts w:ascii="Trade Gothic Next" w:hAnsi="Trade Gothic Next"/>
          <w:sz w:val="24"/>
        </w:rPr>
      </w:pPr>
      <w:r w:rsidRPr="004316D6">
        <w:rPr>
          <w:rFonts w:ascii="Trade Gothic Next" w:hAnsi="Trade Gothic Next"/>
          <w:sz w:val="24"/>
        </w:rPr>
        <w:t>Supporting when required</w:t>
      </w:r>
      <w:r w:rsidR="004316D6" w:rsidRPr="004316D6">
        <w:rPr>
          <w:rFonts w:ascii="Trade Gothic Next" w:hAnsi="Trade Gothic Next"/>
          <w:sz w:val="24"/>
        </w:rPr>
        <w:t xml:space="preserve"> with finance related tasks including</w:t>
      </w:r>
      <w:r w:rsidR="0042392C" w:rsidRPr="004316D6">
        <w:rPr>
          <w:rFonts w:ascii="Trade Gothic Next" w:hAnsi="Trade Gothic Next"/>
          <w:sz w:val="24"/>
        </w:rPr>
        <w:t xml:space="preserve"> e</w:t>
      </w:r>
      <w:r w:rsidR="005708CD" w:rsidRPr="004316D6">
        <w:rPr>
          <w:rFonts w:ascii="Trade Gothic Next" w:hAnsi="Trade Gothic Next"/>
          <w:sz w:val="24"/>
        </w:rPr>
        <w:t>nsuring the correct and timely operation of certain aspects of the computerised purchase ledger (including processing invoices and credit card</w:t>
      </w:r>
      <w:r w:rsidR="0042392C" w:rsidRPr="004316D6">
        <w:rPr>
          <w:rFonts w:ascii="Trade Gothic Next" w:hAnsi="Trade Gothic Next"/>
          <w:sz w:val="24"/>
        </w:rPr>
        <w:t>/soldo card</w:t>
      </w:r>
      <w:r w:rsidR="005708CD" w:rsidRPr="004316D6">
        <w:rPr>
          <w:rFonts w:ascii="Trade Gothic Next" w:hAnsi="Trade Gothic Next"/>
          <w:sz w:val="24"/>
        </w:rPr>
        <w:t xml:space="preserve"> administration). </w:t>
      </w:r>
    </w:p>
    <w:p w14:paraId="668CEFAE" w14:textId="77777777" w:rsidR="005708CD" w:rsidRDefault="005708CD" w:rsidP="00471794">
      <w:pPr>
        <w:spacing w:before="0" w:after="0" w:line="360" w:lineRule="auto"/>
        <w:ind w:left="720"/>
        <w:rPr>
          <w:rFonts w:ascii="Trade Gothic Next" w:hAnsi="Trade Gothic Next"/>
          <w:sz w:val="24"/>
        </w:rPr>
      </w:pPr>
    </w:p>
    <w:p w14:paraId="64B813BD" w14:textId="77777777" w:rsidR="006174DD" w:rsidRDefault="006174DD" w:rsidP="006174DD">
      <w:pPr>
        <w:pStyle w:val="paragraph"/>
        <w:spacing w:before="0" w:beforeAutospacing="0" w:after="0" w:afterAutospacing="0"/>
        <w:textAlignment w:val="baseline"/>
        <w:rPr>
          <w:rStyle w:val="normaltextrun"/>
          <w:rFonts w:ascii="Trade Gothic Next" w:hAnsi="Trade Gothic Next"/>
          <w:b/>
          <w:bCs/>
          <w:color w:val="000000"/>
          <w:lang w:val="en-US"/>
        </w:rPr>
      </w:pPr>
    </w:p>
    <w:p w14:paraId="38693864" w14:textId="70F0E618" w:rsidR="002E0D80" w:rsidRDefault="002E0D80" w:rsidP="006174DD">
      <w:pPr>
        <w:pStyle w:val="paragraph"/>
        <w:spacing w:before="0" w:beforeAutospacing="0" w:after="0" w:afterAutospacing="0"/>
        <w:textAlignment w:val="baseline"/>
        <w:rPr>
          <w:rStyle w:val="eop"/>
          <w:rFonts w:ascii="Trade Gothic Next" w:hAnsi="Trade Gothic Next"/>
          <w:color w:val="000000"/>
        </w:rPr>
      </w:pPr>
      <w:r w:rsidRPr="00B87D3E">
        <w:rPr>
          <w:rStyle w:val="normaltextrun"/>
          <w:rFonts w:ascii="Trade Gothic Next" w:hAnsi="Trade Gothic Next"/>
          <w:b/>
          <w:bCs/>
          <w:color w:val="000000"/>
          <w:lang w:val="en-US"/>
        </w:rPr>
        <w:t>General</w:t>
      </w:r>
      <w:r w:rsidRPr="00B87D3E">
        <w:rPr>
          <w:rStyle w:val="eop"/>
          <w:rFonts w:ascii="Trade Gothic Next" w:hAnsi="Trade Gothic Next"/>
          <w:color w:val="000000"/>
        </w:rPr>
        <w:t> </w:t>
      </w:r>
    </w:p>
    <w:p w14:paraId="33E3BE0D" w14:textId="77777777" w:rsidR="006174DD" w:rsidRPr="00B87D3E" w:rsidRDefault="006174DD" w:rsidP="006174DD">
      <w:pPr>
        <w:pStyle w:val="paragraph"/>
        <w:spacing w:before="0" w:beforeAutospacing="0" w:after="0" w:afterAutospacing="0"/>
        <w:textAlignment w:val="baseline"/>
        <w:rPr>
          <w:rFonts w:ascii="Trade Gothic Next" w:hAnsi="Trade Gothic Next"/>
        </w:rPr>
      </w:pPr>
    </w:p>
    <w:p w14:paraId="37A51DD5" w14:textId="77777777"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Take an active role in your continuing professional development, identifying relevant training and professional development opportunities.  </w:t>
      </w:r>
    </w:p>
    <w:p w14:paraId="5476557C" w14:textId="77777777"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To always work in accordance with New Adventures’ Environmental Policy and Action Plan and to proactively develop and encourage environmentally sustainable practice. </w:t>
      </w:r>
    </w:p>
    <w:p w14:paraId="5BEFC035" w14:textId="0BA7953A" w:rsid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To embody the New Adventures Equality Plan, Dignity at Work Policy and any other policies or plans New Adventures may introduce in the future. </w:t>
      </w:r>
    </w:p>
    <w:p w14:paraId="580240D3" w14:textId="77777777" w:rsidR="006174DD" w:rsidRPr="002E0D80" w:rsidRDefault="006174DD" w:rsidP="006174DD">
      <w:pPr>
        <w:pStyle w:val="Default"/>
        <w:ind w:left="720"/>
        <w:rPr>
          <w:rFonts w:ascii="Trade Gothic Next" w:hAnsi="Trade Gothic Next" w:cstheme="minorHAnsi"/>
        </w:rPr>
      </w:pPr>
    </w:p>
    <w:p w14:paraId="3AED6E3D" w14:textId="77777777" w:rsidR="002E0D80" w:rsidRDefault="002E0D80" w:rsidP="006174DD">
      <w:pPr>
        <w:pStyle w:val="paragraph"/>
        <w:spacing w:before="0" w:beforeAutospacing="0" w:after="0" w:afterAutospacing="0"/>
        <w:textAlignment w:val="baseline"/>
        <w:rPr>
          <w:rStyle w:val="eop"/>
          <w:rFonts w:ascii="Trade Gothic Next" w:hAnsi="Trade Gothic Next"/>
          <w:color w:val="000000"/>
        </w:rPr>
      </w:pPr>
      <w:r w:rsidRPr="00B87D3E">
        <w:rPr>
          <w:rStyle w:val="normaltextrun"/>
          <w:rFonts w:ascii="Trade Gothic Next" w:hAnsi="Trade Gothic Next"/>
          <w:b/>
          <w:bCs/>
          <w:color w:val="000000"/>
          <w:lang w:val="en-US"/>
        </w:rPr>
        <w:t>Advocacy</w:t>
      </w:r>
      <w:r w:rsidRPr="00B87D3E">
        <w:rPr>
          <w:rStyle w:val="eop"/>
          <w:rFonts w:ascii="Trade Gothic Next" w:hAnsi="Trade Gothic Next"/>
          <w:color w:val="000000"/>
        </w:rPr>
        <w:t> </w:t>
      </w:r>
    </w:p>
    <w:p w14:paraId="19DBCBC3" w14:textId="77777777" w:rsidR="006174DD" w:rsidRPr="00B87D3E" w:rsidRDefault="006174DD" w:rsidP="006174DD">
      <w:pPr>
        <w:pStyle w:val="paragraph"/>
        <w:spacing w:before="0" w:beforeAutospacing="0" w:after="0" w:afterAutospacing="0"/>
        <w:textAlignment w:val="baseline"/>
        <w:rPr>
          <w:rFonts w:ascii="Trade Gothic Next" w:hAnsi="Trade Gothic Next"/>
        </w:rPr>
      </w:pPr>
    </w:p>
    <w:p w14:paraId="41AAE65D" w14:textId="77777777"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Attend premieres, press nights and important company performances and events as required. </w:t>
      </w:r>
    </w:p>
    <w:p w14:paraId="54544D35" w14:textId="4FA04BD7"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Always act as an advocate for the company</w:t>
      </w:r>
      <w:r w:rsidR="006174DD">
        <w:rPr>
          <w:rFonts w:ascii="Trade Gothic Next" w:hAnsi="Trade Gothic Next" w:cstheme="minorHAnsi"/>
        </w:rPr>
        <w:t>.</w:t>
      </w:r>
      <w:r w:rsidRPr="002E0D80">
        <w:rPr>
          <w:rFonts w:ascii="Trade Gothic Next" w:hAnsi="Trade Gothic Next" w:cstheme="minorHAnsi"/>
        </w:rPr>
        <w:t> </w:t>
      </w:r>
    </w:p>
    <w:p w14:paraId="4122D8C6" w14:textId="647AA1DB"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Attend industry events as a representative of the company</w:t>
      </w:r>
      <w:r w:rsidR="006174DD">
        <w:rPr>
          <w:rFonts w:ascii="Trade Gothic Next" w:hAnsi="Trade Gothic Next" w:cstheme="minorHAnsi"/>
        </w:rPr>
        <w:t>.</w:t>
      </w:r>
      <w:r w:rsidRPr="002E0D80">
        <w:rPr>
          <w:rFonts w:ascii="Trade Gothic Next" w:hAnsi="Trade Gothic Next" w:cstheme="minorHAnsi"/>
        </w:rPr>
        <w:t> </w:t>
      </w:r>
    </w:p>
    <w:p w14:paraId="70E2FAB2" w14:textId="14999F22"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On occasion tour with the company and represent the company at the presenting venues with overnight stays as required</w:t>
      </w:r>
      <w:r w:rsidR="006174DD">
        <w:rPr>
          <w:rFonts w:ascii="Trade Gothic Next" w:hAnsi="Trade Gothic Next" w:cstheme="minorHAnsi"/>
        </w:rPr>
        <w:t>.</w:t>
      </w:r>
      <w:r w:rsidRPr="002E0D80">
        <w:rPr>
          <w:rFonts w:ascii="Trade Gothic Next" w:hAnsi="Trade Gothic Next" w:cstheme="minorHAnsi"/>
        </w:rPr>
        <w:t> </w:t>
      </w:r>
    </w:p>
    <w:p w14:paraId="57BB6F42" w14:textId="77777777" w:rsidR="006174DD" w:rsidRDefault="006174DD" w:rsidP="006174DD">
      <w:pPr>
        <w:pStyle w:val="paragraph"/>
        <w:spacing w:before="0" w:beforeAutospacing="0" w:after="0" w:afterAutospacing="0"/>
        <w:jc w:val="both"/>
        <w:textAlignment w:val="baseline"/>
        <w:rPr>
          <w:rStyle w:val="normaltextrun"/>
          <w:rFonts w:ascii="Trade Gothic Next" w:hAnsi="Trade Gothic Next"/>
          <w:b/>
          <w:bCs/>
          <w:color w:val="000000"/>
        </w:rPr>
      </w:pPr>
    </w:p>
    <w:p w14:paraId="4EB8658A" w14:textId="2F1BC759" w:rsidR="002E0D80" w:rsidRDefault="002E0D80" w:rsidP="006174DD">
      <w:pPr>
        <w:pStyle w:val="paragraph"/>
        <w:spacing w:before="0" w:beforeAutospacing="0" w:after="0" w:afterAutospacing="0"/>
        <w:jc w:val="both"/>
        <w:textAlignment w:val="baseline"/>
        <w:rPr>
          <w:rStyle w:val="eop"/>
          <w:rFonts w:ascii="Trade Gothic Next" w:hAnsi="Trade Gothic Next"/>
          <w:color w:val="000000"/>
        </w:rPr>
      </w:pPr>
      <w:r w:rsidRPr="00B87D3E">
        <w:rPr>
          <w:rStyle w:val="normaltextrun"/>
          <w:rFonts w:ascii="Trade Gothic Next" w:hAnsi="Trade Gothic Next"/>
          <w:b/>
          <w:bCs/>
          <w:color w:val="000000"/>
        </w:rPr>
        <w:t>Other</w:t>
      </w:r>
      <w:r w:rsidRPr="00B87D3E">
        <w:rPr>
          <w:rStyle w:val="eop"/>
          <w:rFonts w:ascii="Trade Gothic Next" w:hAnsi="Trade Gothic Next"/>
          <w:color w:val="000000"/>
        </w:rPr>
        <w:t> </w:t>
      </w:r>
    </w:p>
    <w:p w14:paraId="7395475D" w14:textId="77777777" w:rsidR="006174DD" w:rsidRPr="00B87D3E" w:rsidRDefault="006174DD" w:rsidP="006174DD">
      <w:pPr>
        <w:pStyle w:val="paragraph"/>
        <w:spacing w:before="0" w:beforeAutospacing="0" w:after="0" w:afterAutospacing="0"/>
        <w:jc w:val="both"/>
        <w:textAlignment w:val="baseline"/>
        <w:rPr>
          <w:rFonts w:ascii="Trade Gothic Next" w:hAnsi="Trade Gothic Next"/>
        </w:rPr>
      </w:pPr>
    </w:p>
    <w:p w14:paraId="131C481C" w14:textId="12AC969D" w:rsidR="002E0D80" w:rsidRPr="002E0D80" w:rsidRDefault="002E0D80" w:rsidP="00186C76">
      <w:pPr>
        <w:pStyle w:val="Default"/>
        <w:numPr>
          <w:ilvl w:val="0"/>
          <w:numId w:val="15"/>
        </w:numPr>
        <w:spacing w:line="360" w:lineRule="auto"/>
        <w:rPr>
          <w:rFonts w:ascii="Trade Gothic Next" w:hAnsi="Trade Gothic Next" w:cstheme="minorBidi"/>
        </w:rPr>
      </w:pPr>
      <w:r w:rsidRPr="0F16A1DA">
        <w:rPr>
          <w:rFonts w:ascii="Trade Gothic Next" w:hAnsi="Trade Gothic Next" w:cstheme="minorBidi"/>
        </w:rPr>
        <w:t>To always act in the best interests of New Adventures</w:t>
      </w:r>
      <w:r w:rsidR="006174DD" w:rsidRPr="0F16A1DA">
        <w:rPr>
          <w:rFonts w:ascii="Trade Gothic Next" w:hAnsi="Trade Gothic Next" w:cstheme="minorBidi"/>
        </w:rPr>
        <w:t>.</w:t>
      </w:r>
      <w:r w:rsidRPr="0F16A1DA">
        <w:rPr>
          <w:rFonts w:ascii="Trade Gothic Next" w:hAnsi="Trade Gothic Next" w:cstheme="minorBidi"/>
        </w:rPr>
        <w:t> </w:t>
      </w:r>
    </w:p>
    <w:p w14:paraId="3F072001" w14:textId="75131039" w:rsidR="002E0D80" w:rsidRPr="002E0D80" w:rsidRDefault="002E0D80" w:rsidP="00186C76">
      <w:pPr>
        <w:pStyle w:val="Default"/>
        <w:numPr>
          <w:ilvl w:val="0"/>
          <w:numId w:val="15"/>
        </w:numPr>
        <w:spacing w:line="360" w:lineRule="auto"/>
        <w:rPr>
          <w:rFonts w:ascii="Trade Gothic Next" w:hAnsi="Trade Gothic Next" w:cstheme="minorHAnsi"/>
        </w:rPr>
      </w:pPr>
      <w:r w:rsidRPr="002E0D80">
        <w:rPr>
          <w:rFonts w:ascii="Trade Gothic Next" w:hAnsi="Trade Gothic Next" w:cstheme="minorHAnsi"/>
        </w:rPr>
        <w:t>To be an enthusiastic advocate of New Adventures and have a thorough understanding of the company’s mission, vision and aims</w:t>
      </w:r>
      <w:r w:rsidR="006174DD">
        <w:rPr>
          <w:rFonts w:ascii="Trade Gothic Next" w:hAnsi="Trade Gothic Next" w:cstheme="minorHAnsi"/>
        </w:rPr>
        <w:t>.</w:t>
      </w:r>
      <w:r w:rsidRPr="002E0D80">
        <w:rPr>
          <w:rFonts w:ascii="Trade Gothic Next" w:hAnsi="Trade Gothic Next" w:cstheme="minorHAnsi"/>
        </w:rPr>
        <w:t> </w:t>
      </w:r>
    </w:p>
    <w:p w14:paraId="456165E3" w14:textId="6FB3AE41" w:rsidR="00111A29" w:rsidRPr="006174DD" w:rsidRDefault="002E0D80" w:rsidP="00186C76">
      <w:pPr>
        <w:pStyle w:val="Default"/>
        <w:numPr>
          <w:ilvl w:val="0"/>
          <w:numId w:val="15"/>
        </w:numPr>
        <w:spacing w:line="360" w:lineRule="auto"/>
        <w:rPr>
          <w:rStyle w:val="normaltextrun"/>
          <w:rFonts w:ascii="Trade Gothic Next" w:hAnsi="Trade Gothic Next" w:cstheme="minorHAnsi"/>
        </w:rPr>
      </w:pPr>
      <w:r w:rsidRPr="002E0D80">
        <w:rPr>
          <w:rFonts w:ascii="Trade Gothic Next" w:hAnsi="Trade Gothic Next" w:cstheme="minorHAnsi"/>
        </w:rPr>
        <w:t xml:space="preserve">Other duties as reasonably required by </w:t>
      </w:r>
      <w:r w:rsidR="006174DD" w:rsidRPr="002E0D80">
        <w:rPr>
          <w:rFonts w:ascii="Trade Gothic Next" w:hAnsi="Trade Gothic Next" w:cstheme="minorHAnsi"/>
        </w:rPr>
        <w:t>your</w:t>
      </w:r>
      <w:r>
        <w:rPr>
          <w:rFonts w:ascii="Trade Gothic Next" w:hAnsi="Trade Gothic Next" w:cstheme="minorHAnsi"/>
        </w:rPr>
        <w:t xml:space="preserve"> line manager.</w:t>
      </w:r>
    </w:p>
    <w:p w14:paraId="2B72DCA4" w14:textId="77777777" w:rsidR="00111A29" w:rsidRDefault="00111A2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32FAE821" w14:textId="77777777" w:rsidR="00780B66" w:rsidRDefault="00780B66"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71583A53" w14:textId="77777777" w:rsidR="00780B66" w:rsidRDefault="00780B66"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0013810B" w14:textId="77777777" w:rsidR="00780B66" w:rsidRDefault="00780B66"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03946134" w14:textId="77777777" w:rsidR="00780B66" w:rsidRDefault="00780B66"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7C4900A1" w14:textId="77777777" w:rsidR="00D72C19" w:rsidRDefault="00D72C19" w:rsidP="00275DE3">
      <w:pPr>
        <w:pStyle w:val="Heading3"/>
        <w:spacing w:before="0" w:line="360" w:lineRule="auto"/>
      </w:pPr>
      <w:r>
        <w:lastRenderedPageBreak/>
        <w:t>Person Specification </w:t>
      </w:r>
    </w:p>
    <w:p w14:paraId="6002E78A" w14:textId="64C5CCA6" w:rsidR="00F956C3" w:rsidRDefault="00F956C3" w:rsidP="00F956C3">
      <w:pPr>
        <w:spacing w:before="0" w:after="0" w:line="360" w:lineRule="auto"/>
        <w:rPr>
          <w:rFonts w:ascii="Aptos" w:eastAsia="Times New Roman" w:hAnsi="Aptos" w:cs="Times New Roman"/>
          <w:color w:val="212121"/>
          <w:sz w:val="24"/>
          <w:lang w:eastAsia="en-GB"/>
        </w:rPr>
      </w:pPr>
      <w:r w:rsidRPr="007A202E">
        <w:rPr>
          <w:rFonts w:ascii="Trade Gothic Next" w:eastAsia="Times New Roman" w:hAnsi="Trade Gothic Next" w:cs="Times New Roman"/>
          <w:color w:val="212121"/>
          <w:sz w:val="24"/>
          <w:shd w:val="clear" w:color="auto" w:fill="FFFFFF"/>
          <w:lang w:eastAsia="en-GB"/>
        </w:rPr>
        <w:t>We will be using this to shortlist applicants. There may be some questions here that you can't confidently answer ‘yes’ to – don't be put off by this. If you still feel that you could do the job well, we want to hear from you.</w:t>
      </w:r>
    </w:p>
    <w:p w14:paraId="70318E3C" w14:textId="77777777" w:rsidR="00F956C3" w:rsidRPr="00F956C3" w:rsidRDefault="00F956C3" w:rsidP="00F956C3">
      <w:pPr>
        <w:spacing w:before="0" w:after="0" w:line="360" w:lineRule="auto"/>
        <w:rPr>
          <w:rFonts w:ascii="Aptos" w:eastAsia="Times New Roman" w:hAnsi="Aptos" w:cs="Times New Roman"/>
          <w:color w:val="212121"/>
          <w:sz w:val="24"/>
          <w:lang w:eastAsia="en-GB"/>
        </w:rPr>
      </w:pPr>
    </w:p>
    <w:p w14:paraId="17AA0C2A"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Knowledge &amp; Experience</w:t>
      </w:r>
      <w:r w:rsidRPr="00D72C19">
        <w:rPr>
          <w:rStyle w:val="normaltextrun"/>
          <w:rFonts w:ascii="Arial" w:eastAsiaTheme="majorEastAsia" w:hAnsi="Arial" w:cs="Arial"/>
          <w:b/>
          <w:bCs/>
          <w:color w:val="000000"/>
        </w:rPr>
        <w:t>  </w:t>
      </w:r>
      <w:r w:rsidRPr="00D72C19">
        <w:rPr>
          <w:rStyle w:val="normaltextrun"/>
          <w:rFonts w:ascii="Trade Gothic Next" w:eastAsiaTheme="majorEastAsia" w:hAnsi="Trade Gothic Next" w:cs="Segoe UI"/>
          <w:b/>
          <w:bCs/>
          <w:color w:val="000000"/>
        </w:rPr>
        <w:t> </w:t>
      </w:r>
    </w:p>
    <w:p w14:paraId="1516E9C1" w14:textId="77777777" w:rsidR="006174DD" w:rsidRDefault="006174DD"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p>
    <w:p w14:paraId="1BE4C7AD" w14:textId="77777777" w:rsidR="00242DCA" w:rsidRPr="00242DCA" w:rsidRDefault="00242DCA" w:rsidP="00242DCA">
      <w:pPr>
        <w:pStyle w:val="Default"/>
        <w:numPr>
          <w:ilvl w:val="0"/>
          <w:numId w:val="19"/>
        </w:numPr>
        <w:spacing w:line="360" w:lineRule="auto"/>
        <w:ind w:left="714" w:hanging="357"/>
        <w:rPr>
          <w:rFonts w:cstheme="minorHAnsi"/>
          <w:color w:val="auto"/>
        </w:rPr>
      </w:pPr>
      <w:r w:rsidRPr="00242DCA">
        <w:rPr>
          <w:rFonts w:cstheme="minorHAnsi"/>
          <w:color w:val="auto"/>
        </w:rPr>
        <w:t>Do you have experience in administration, or training relevant to an administrative role, ideally within the arts or charity sectors?</w:t>
      </w:r>
    </w:p>
    <w:p w14:paraId="32CD0447" w14:textId="77777777" w:rsidR="00242DCA" w:rsidRPr="00242DCA" w:rsidRDefault="00242DCA" w:rsidP="00242DCA">
      <w:pPr>
        <w:pStyle w:val="Default"/>
        <w:numPr>
          <w:ilvl w:val="0"/>
          <w:numId w:val="19"/>
        </w:numPr>
        <w:spacing w:line="360" w:lineRule="auto"/>
        <w:ind w:left="714" w:hanging="357"/>
        <w:rPr>
          <w:rFonts w:cstheme="minorHAnsi"/>
          <w:color w:val="auto"/>
        </w:rPr>
      </w:pPr>
      <w:r w:rsidRPr="00242DCA">
        <w:rPr>
          <w:rFonts w:cstheme="minorHAnsi"/>
          <w:color w:val="auto"/>
        </w:rPr>
        <w:t>Are you confident using Microsoft Office and able to learn new systems quickly (e.g., CRM platforms, accounting software)?</w:t>
      </w:r>
    </w:p>
    <w:p w14:paraId="7E29D5C1" w14:textId="77777777" w:rsidR="00242DCA" w:rsidRPr="00242DCA" w:rsidRDefault="00242DCA" w:rsidP="00242DCA">
      <w:pPr>
        <w:pStyle w:val="Default"/>
        <w:numPr>
          <w:ilvl w:val="0"/>
          <w:numId w:val="19"/>
        </w:numPr>
        <w:spacing w:line="360" w:lineRule="auto"/>
        <w:ind w:left="714" w:hanging="357"/>
        <w:rPr>
          <w:rFonts w:cstheme="minorHAnsi"/>
          <w:color w:val="auto"/>
        </w:rPr>
      </w:pPr>
      <w:r w:rsidRPr="00242DCA">
        <w:rPr>
          <w:rFonts w:cstheme="minorHAnsi"/>
          <w:color w:val="auto"/>
        </w:rPr>
        <w:t>Do you have demonstrated ability to manage multiple tasks, deadlines, and competing priorities?</w:t>
      </w:r>
    </w:p>
    <w:p w14:paraId="25FA55A2" w14:textId="77777777" w:rsidR="00242DCA" w:rsidRPr="00242DCA" w:rsidRDefault="00242DCA" w:rsidP="00242DCA">
      <w:pPr>
        <w:pStyle w:val="Default"/>
        <w:numPr>
          <w:ilvl w:val="0"/>
          <w:numId w:val="19"/>
        </w:numPr>
        <w:spacing w:line="360" w:lineRule="auto"/>
        <w:ind w:left="714" w:hanging="357"/>
        <w:rPr>
          <w:rFonts w:cstheme="minorHAnsi"/>
          <w:color w:val="auto"/>
        </w:rPr>
      </w:pPr>
      <w:r w:rsidRPr="00242DCA">
        <w:rPr>
          <w:rFonts w:cstheme="minorHAnsi"/>
          <w:color w:val="auto"/>
        </w:rPr>
        <w:t>Do you have experience communicating professionally with a broad range of stakeholders?</w:t>
      </w:r>
    </w:p>
    <w:p w14:paraId="2F45A1E6" w14:textId="77777777" w:rsidR="006174DD" w:rsidRDefault="006174DD"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p>
    <w:p w14:paraId="5FC9640F" w14:textId="451E1CDA" w:rsidR="00D72C19" w:rsidRDefault="00D72C19"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Skills &amp; Attributes </w:t>
      </w:r>
    </w:p>
    <w:p w14:paraId="61E2A1F5" w14:textId="77777777" w:rsidR="006174DD" w:rsidRDefault="006174DD"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p>
    <w:p w14:paraId="3D239EF0"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Do you have strong organisational skills with the ability to prioritise tasks and manage time effectively?</w:t>
      </w:r>
    </w:p>
    <w:p w14:paraId="1A952B31" w14:textId="65EFF4F8"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 xml:space="preserve">Do you have </w:t>
      </w:r>
      <w:r w:rsidR="008510BD">
        <w:rPr>
          <w:rFonts w:cstheme="minorHAnsi"/>
          <w:color w:val="auto"/>
        </w:rPr>
        <w:t xml:space="preserve">a </w:t>
      </w:r>
      <w:r w:rsidRPr="004316D6">
        <w:rPr>
          <w:rFonts w:cstheme="minorHAnsi"/>
          <w:color w:val="auto"/>
        </w:rPr>
        <w:t>positive, approachable attitude with a willingness to support colleagues across the organisation?</w:t>
      </w:r>
    </w:p>
    <w:p w14:paraId="67A6ADA5"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Do you have high level of accuracy and attention to detail in all work?</w:t>
      </w:r>
    </w:p>
    <w:p w14:paraId="006091A6"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Are you a confident, tactful communicator with excellent interpersonal skills?</w:t>
      </w:r>
    </w:p>
    <w:p w14:paraId="13C046B4" w14:textId="4483CE90"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Are you proactive, able to plan ahead</w:t>
      </w:r>
      <w:r w:rsidR="000F41D8">
        <w:rPr>
          <w:rFonts w:cstheme="minorHAnsi"/>
          <w:color w:val="auto"/>
        </w:rPr>
        <w:t xml:space="preserve"> and </w:t>
      </w:r>
      <w:r w:rsidRPr="004316D6">
        <w:rPr>
          <w:rFonts w:cstheme="minorHAnsi"/>
          <w:color w:val="auto"/>
        </w:rPr>
        <w:t>solve problems, and respond to changing priorities?</w:t>
      </w:r>
    </w:p>
    <w:p w14:paraId="5265201D"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Are you flexible and able to work effectively both independently and within a small team?</w:t>
      </w:r>
    </w:p>
    <w:p w14:paraId="0C8DCDA3"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Do you have strong written and verbal communication skills, including the preparation of professional documents?</w:t>
      </w:r>
    </w:p>
    <w:p w14:paraId="3716AEBF" w14:textId="77777777" w:rsidR="004316D6" w:rsidRPr="004316D6" w:rsidRDefault="004316D6" w:rsidP="004316D6">
      <w:pPr>
        <w:pStyle w:val="Default"/>
        <w:numPr>
          <w:ilvl w:val="0"/>
          <w:numId w:val="19"/>
        </w:numPr>
        <w:spacing w:line="360" w:lineRule="auto"/>
        <w:ind w:left="714" w:hanging="357"/>
        <w:rPr>
          <w:rFonts w:cstheme="minorHAnsi"/>
          <w:color w:val="auto"/>
        </w:rPr>
      </w:pPr>
      <w:r w:rsidRPr="004316D6">
        <w:rPr>
          <w:rFonts w:cstheme="minorHAnsi"/>
          <w:color w:val="auto"/>
        </w:rPr>
        <w:t>Do you have an interest in and understanding of the arts and cultural sector?</w:t>
      </w:r>
    </w:p>
    <w:p w14:paraId="0CF78DDF" w14:textId="77777777" w:rsidR="006174DD" w:rsidRPr="007F20FF" w:rsidRDefault="006174DD" w:rsidP="00890110">
      <w:pPr>
        <w:pStyle w:val="Default"/>
        <w:spacing w:line="360" w:lineRule="auto"/>
        <w:ind w:left="357"/>
        <w:rPr>
          <w:rFonts w:ascii="Trade Gothic Next" w:hAnsi="Trade Gothic Next" w:cstheme="minorBidi"/>
          <w:color w:val="auto"/>
        </w:rPr>
      </w:pPr>
    </w:p>
    <w:p w14:paraId="78933F1B" w14:textId="5AC0A5DD" w:rsidR="00D72C19" w:rsidRPr="00780B66" w:rsidRDefault="00D72C19" w:rsidP="00275DE3">
      <w:pPr>
        <w:spacing w:before="0" w:after="0" w:line="360" w:lineRule="auto"/>
        <w:rPr>
          <w:rFonts w:ascii="Aptos" w:eastAsia="Times New Roman" w:hAnsi="Aptos" w:cs="Times New Roman"/>
          <w:color w:val="212121"/>
          <w:sz w:val="24"/>
          <w:lang w:eastAsia="en-GB"/>
        </w:rPr>
      </w:pPr>
      <w:r w:rsidRPr="5454908E">
        <w:rPr>
          <w:rStyle w:val="normaltextrun"/>
          <w:rFonts w:ascii="Trade Gothic Next" w:eastAsiaTheme="majorEastAsia" w:hAnsi="Trade Gothic Next"/>
        </w:rPr>
        <w:t> </w:t>
      </w:r>
      <w:r w:rsidRPr="2A86F4FF">
        <w:rPr>
          <w:sz w:val="24"/>
        </w:rPr>
        <w:br w:type="page"/>
      </w:r>
    </w:p>
    <w:p w14:paraId="43E8E100" w14:textId="77777777" w:rsidR="00D72C19" w:rsidRPr="00D72C19" w:rsidRDefault="00D72C19" w:rsidP="00275DE3">
      <w:pPr>
        <w:pStyle w:val="Heading2"/>
        <w:spacing w:before="0" w:line="360" w:lineRule="auto"/>
      </w:pPr>
      <w:r>
        <w:lastRenderedPageBreak/>
        <w:t>Summary of Main Terms and Conditions </w:t>
      </w:r>
    </w:p>
    <w:p w14:paraId="580C8FF2" w14:textId="77777777" w:rsidR="00D72C19" w:rsidRPr="00D72C19" w:rsidRDefault="00D72C19"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13"/>
          <w:szCs w:val="13"/>
          <w:lang w:eastAsia="en-GB"/>
        </w:rPr>
        <w:t> </w:t>
      </w:r>
    </w:p>
    <w:tbl>
      <w:tblPr>
        <w:tblW w:w="87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2"/>
        <w:gridCol w:w="6818"/>
      </w:tblGrid>
      <w:tr w:rsidR="00D72C19" w:rsidRPr="004D48B2" w14:paraId="2698223D" w14:textId="77777777" w:rsidTr="0073745D">
        <w:trPr>
          <w:trHeight w:val="281"/>
        </w:trPr>
        <w:tc>
          <w:tcPr>
            <w:tcW w:w="1922" w:type="dxa"/>
            <w:tcBorders>
              <w:top w:val="nil"/>
              <w:left w:val="nil"/>
              <w:bottom w:val="nil"/>
              <w:right w:val="nil"/>
            </w:tcBorders>
            <w:hideMark/>
          </w:tcPr>
          <w:p w14:paraId="11546675" w14:textId="77777777" w:rsidR="004B4766" w:rsidRDefault="00D72C19" w:rsidP="00275DE3">
            <w:pPr>
              <w:spacing w:before="0" w:after="0" w:line="360" w:lineRule="auto"/>
              <w:textAlignment w:val="baseline"/>
              <w:rPr>
                <w:rFonts w:ascii="Trade Gothic Next" w:eastAsia="Trade Gothic Next Light" w:hAnsi="Trade Gothic Next" w:cs="Trade Gothic Next Light"/>
                <w:sz w:val="24"/>
                <w:lang w:eastAsia="en-GB"/>
              </w:rPr>
            </w:pPr>
            <w:r w:rsidRPr="004D48B2">
              <w:rPr>
                <w:rFonts w:ascii="Trade Gothic Next" w:eastAsia="Trade Gothic Next Light" w:hAnsi="Trade Gothic Next" w:cs="Trade Gothic Next Light"/>
                <w:sz w:val="24"/>
                <w:lang w:eastAsia="en-GB"/>
              </w:rPr>
              <w:t>Contract:</w:t>
            </w:r>
            <w:r w:rsidR="004B4766" w:rsidRPr="004D48B2">
              <w:rPr>
                <w:rFonts w:ascii="Trade Gothic Next" w:eastAsia="Trade Gothic Next Light" w:hAnsi="Trade Gothic Next" w:cs="Trade Gothic Next Light"/>
                <w:sz w:val="24"/>
                <w:lang w:eastAsia="en-GB"/>
              </w:rPr>
              <w:t xml:space="preserve"> </w:t>
            </w:r>
          </w:p>
          <w:p w14:paraId="754B81D2" w14:textId="77777777" w:rsidR="004B4766" w:rsidRDefault="004B4766" w:rsidP="00275DE3">
            <w:pPr>
              <w:spacing w:before="0" w:after="0" w:line="360" w:lineRule="auto"/>
              <w:textAlignment w:val="baseline"/>
              <w:rPr>
                <w:rFonts w:ascii="Trade Gothic Next" w:eastAsia="Trade Gothic Next Light" w:hAnsi="Trade Gothic Next" w:cs="Trade Gothic Next Light"/>
                <w:sz w:val="24"/>
                <w:lang w:eastAsia="en-GB"/>
              </w:rPr>
            </w:pPr>
          </w:p>
          <w:p w14:paraId="6DFDB738" w14:textId="1DBB3E22" w:rsidR="00D72C19" w:rsidRPr="004D48B2" w:rsidRDefault="004B4766"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Pr>
                <w:rFonts w:ascii="Trade Gothic Next" w:eastAsia="Trade Gothic Next Light" w:hAnsi="Trade Gothic Next" w:cs="Trade Gothic Next Light"/>
                <w:sz w:val="24"/>
                <w:lang w:eastAsia="en-GB"/>
              </w:rPr>
              <w:t>Salary:</w:t>
            </w:r>
          </w:p>
        </w:tc>
        <w:tc>
          <w:tcPr>
            <w:tcW w:w="6818" w:type="dxa"/>
            <w:tcBorders>
              <w:top w:val="nil"/>
              <w:left w:val="nil"/>
              <w:bottom w:val="nil"/>
              <w:right w:val="nil"/>
            </w:tcBorders>
            <w:hideMark/>
          </w:tcPr>
          <w:p w14:paraId="0F4D1437" w14:textId="774E1967" w:rsidR="00A1729F" w:rsidRDefault="00970D0B" w:rsidP="00A1729F">
            <w:pPr>
              <w:spacing w:before="0" w:after="0" w:line="360" w:lineRule="auto"/>
              <w:ind w:firstLine="990"/>
              <w:textAlignment w:val="baseline"/>
              <w:rPr>
                <w:rFonts w:ascii="Trade Gothic Next" w:eastAsia="Trade Gothic Next Light" w:hAnsi="Trade Gothic Next" w:cs="Trade Gothic Next Light"/>
                <w:sz w:val="24"/>
                <w:lang w:eastAsia="en-GB"/>
              </w:rPr>
            </w:pPr>
            <w:r w:rsidRPr="00D305A4">
              <w:rPr>
                <w:rFonts w:ascii="Trade Gothic Next" w:eastAsia="Trade Gothic Next Light" w:hAnsi="Trade Gothic Next" w:cs="Trade Gothic Next Light"/>
                <w:sz w:val="24"/>
                <w:lang w:eastAsia="en-GB"/>
              </w:rPr>
              <w:t xml:space="preserve">Fixed term </w:t>
            </w:r>
            <w:r w:rsidR="00D305A4">
              <w:rPr>
                <w:rFonts w:ascii="Trade Gothic Next" w:eastAsia="Trade Gothic Next Light" w:hAnsi="Trade Gothic Next" w:cs="Trade Gothic Next Light"/>
                <w:sz w:val="24"/>
                <w:lang w:eastAsia="en-GB"/>
              </w:rPr>
              <w:t>for 12 months</w:t>
            </w:r>
          </w:p>
          <w:p w14:paraId="74462B0F" w14:textId="77777777" w:rsidR="00A1729F" w:rsidRDefault="00A1729F" w:rsidP="00A1729F">
            <w:pPr>
              <w:spacing w:before="0" w:after="0" w:line="360" w:lineRule="auto"/>
              <w:ind w:firstLine="990"/>
              <w:textAlignment w:val="baseline"/>
              <w:rPr>
                <w:rFonts w:ascii="Trade Gothic Next" w:eastAsia="Trade Gothic Next Light" w:hAnsi="Trade Gothic Next" w:cs="Trade Gothic Next Light"/>
                <w:sz w:val="24"/>
                <w:lang w:eastAsia="en-GB"/>
              </w:rPr>
            </w:pPr>
          </w:p>
          <w:p w14:paraId="50855845" w14:textId="42E6848F" w:rsidR="00D72C19" w:rsidRPr="00A1729F" w:rsidRDefault="004B4766" w:rsidP="2651B768">
            <w:pPr>
              <w:spacing w:before="0" w:after="0" w:line="360" w:lineRule="auto"/>
              <w:ind w:firstLine="990"/>
              <w:textAlignment w:val="baseline"/>
              <w:rPr>
                <w:rFonts w:ascii="Trade Gothic Next" w:eastAsia="Trade Gothic Next Light" w:hAnsi="Trade Gothic Next" w:cs="Trade Gothic Next Light"/>
                <w:sz w:val="24"/>
                <w:lang w:eastAsia="en-GB"/>
              </w:rPr>
            </w:pPr>
            <w:r w:rsidRPr="2651B768">
              <w:rPr>
                <w:rFonts w:ascii="Trade Gothic Next" w:eastAsia="Trade Gothic Next Light" w:hAnsi="Trade Gothic Next" w:cs="Trade Gothic Next Light"/>
                <w:sz w:val="24"/>
                <w:lang w:eastAsia="en-GB"/>
              </w:rPr>
              <w:t>£</w:t>
            </w:r>
            <w:r w:rsidR="00D305A4">
              <w:rPr>
                <w:rFonts w:ascii="Trade Gothic Next" w:eastAsia="Trade Gothic Next Light" w:hAnsi="Trade Gothic Next" w:cs="Trade Gothic Next Light"/>
                <w:sz w:val="24"/>
                <w:lang w:eastAsia="en-GB"/>
              </w:rPr>
              <w:t>30</w:t>
            </w:r>
            <w:r w:rsidR="005F06C1">
              <w:rPr>
                <w:rFonts w:ascii="Trade Gothic Next" w:eastAsia="Trade Gothic Next Light" w:hAnsi="Trade Gothic Next" w:cs="Trade Gothic Next Light"/>
                <w:sz w:val="24"/>
                <w:lang w:eastAsia="en-GB"/>
              </w:rPr>
              <w:t>,</w:t>
            </w:r>
            <w:r w:rsidR="00D305A4">
              <w:rPr>
                <w:rFonts w:ascii="Trade Gothic Next" w:eastAsia="Trade Gothic Next Light" w:hAnsi="Trade Gothic Next" w:cs="Trade Gothic Next Light"/>
                <w:sz w:val="24"/>
                <w:lang w:eastAsia="en-GB"/>
              </w:rPr>
              <w:t>000</w:t>
            </w:r>
            <w:r w:rsidRPr="2651B768">
              <w:rPr>
                <w:rFonts w:ascii="Trade Gothic Next" w:eastAsia="Trade Gothic Next Light" w:hAnsi="Trade Gothic Next" w:cs="Trade Gothic Next Light"/>
                <w:sz w:val="24"/>
                <w:lang w:eastAsia="en-GB"/>
              </w:rPr>
              <w:t xml:space="preserve"> per annum</w:t>
            </w:r>
            <w:r>
              <w:br/>
            </w:r>
            <w:r w:rsidR="00D72C19" w:rsidRPr="2651B768">
              <w:rPr>
                <w:rFonts w:ascii="Trade Gothic Next" w:eastAsia="Trade Gothic Next Light" w:hAnsi="Trade Gothic Next" w:cs="Trade Gothic Next Light"/>
                <w:sz w:val="24"/>
                <w:lang w:eastAsia="en-GB"/>
              </w:rPr>
              <w:t> </w:t>
            </w:r>
          </w:p>
        </w:tc>
      </w:tr>
      <w:tr w:rsidR="00D72C19" w:rsidRPr="004D48B2" w14:paraId="5E182C43" w14:textId="77777777" w:rsidTr="0073745D">
        <w:trPr>
          <w:trHeight w:val="281"/>
        </w:trPr>
        <w:tc>
          <w:tcPr>
            <w:tcW w:w="1922" w:type="dxa"/>
            <w:tcBorders>
              <w:top w:val="nil"/>
              <w:left w:val="nil"/>
              <w:bottom w:val="nil"/>
              <w:right w:val="nil"/>
            </w:tcBorders>
            <w:hideMark/>
          </w:tcPr>
          <w:p w14:paraId="35664977" w14:textId="4AD6596D"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Hours of work: </w:t>
            </w:r>
          </w:p>
        </w:tc>
        <w:tc>
          <w:tcPr>
            <w:tcW w:w="6818" w:type="dxa"/>
            <w:tcBorders>
              <w:top w:val="nil"/>
              <w:left w:val="nil"/>
              <w:bottom w:val="nil"/>
              <w:right w:val="nil"/>
            </w:tcBorders>
            <w:hideMark/>
          </w:tcPr>
          <w:p w14:paraId="301D22C3" w14:textId="4F961F5D" w:rsidR="00D72C19" w:rsidRDefault="088BD78C" w:rsidP="0F16A1DA">
            <w:pPr>
              <w:spacing w:before="0" w:after="0" w:line="360" w:lineRule="auto"/>
              <w:ind w:left="990"/>
              <w:textAlignment w:val="baseline"/>
              <w:rPr>
                <w:rFonts w:ascii="Trade Gothic Next" w:hAnsi="Trade Gothic Next" w:cs="Helvetica Neue"/>
                <w:sz w:val="24"/>
              </w:rPr>
            </w:pPr>
            <w:r w:rsidRPr="2651B768">
              <w:rPr>
                <w:rFonts w:ascii="Trade Gothic Next" w:eastAsia="Trade Gothic Next Light" w:hAnsi="Trade Gothic Next" w:cs="Trade Gothic Next Light"/>
                <w:sz w:val="24"/>
                <w:lang w:eastAsia="en-GB"/>
              </w:rPr>
              <w:t xml:space="preserve">The working week is </w:t>
            </w:r>
            <w:r w:rsidR="5CD695DB" w:rsidRPr="2651B768">
              <w:rPr>
                <w:rFonts w:ascii="Trade Gothic Next" w:eastAsia="Trade Gothic Next Light" w:hAnsi="Trade Gothic Next" w:cs="Trade Gothic Next Light"/>
                <w:sz w:val="24"/>
                <w:lang w:eastAsia="en-GB"/>
              </w:rPr>
              <w:t>40</w:t>
            </w:r>
            <w:r w:rsidRPr="2651B768">
              <w:rPr>
                <w:rFonts w:ascii="Trade Gothic Next" w:eastAsia="Trade Gothic Next Light" w:hAnsi="Trade Gothic Next" w:cs="Trade Gothic Next Light"/>
                <w:sz w:val="24"/>
                <w:lang w:eastAsia="en-GB"/>
              </w:rPr>
              <w:t xml:space="preserve"> hours, including a one-hour lunch break</w:t>
            </w:r>
            <w:r w:rsidR="2C6D827E" w:rsidRPr="2651B768">
              <w:rPr>
                <w:rFonts w:ascii="Trade Gothic Next" w:eastAsia="Trade Gothic Next Light" w:hAnsi="Trade Gothic Next" w:cs="Trade Gothic Next Light"/>
                <w:sz w:val="24"/>
                <w:lang w:eastAsia="en-GB"/>
              </w:rPr>
              <w:t xml:space="preserve"> each day</w:t>
            </w:r>
            <w:r w:rsidRPr="2651B768">
              <w:rPr>
                <w:rFonts w:ascii="Trade Gothic Next" w:eastAsia="Trade Gothic Next Light" w:hAnsi="Trade Gothic Next" w:cs="Trade Gothic Next Light"/>
                <w:sz w:val="24"/>
                <w:lang w:eastAsia="en-GB"/>
              </w:rPr>
              <w:t xml:space="preserve">. Usual office hours are </w:t>
            </w:r>
            <w:r w:rsidR="202F53BC" w:rsidRPr="2651B768">
              <w:rPr>
                <w:rFonts w:ascii="Trade Gothic Next" w:eastAsia="Trade Gothic Next Light" w:hAnsi="Trade Gothic Next" w:cs="Trade Gothic Next Light"/>
                <w:sz w:val="24"/>
                <w:lang w:eastAsia="en-GB"/>
              </w:rPr>
              <w:t xml:space="preserve">9am – 5pm / </w:t>
            </w:r>
            <w:r w:rsidR="00D72C19" w:rsidRPr="2651B768">
              <w:rPr>
                <w:rFonts w:ascii="Trade Gothic Next" w:eastAsia="Trade Gothic Next Light" w:hAnsi="Trade Gothic Next" w:cs="Trade Gothic Next Light"/>
                <w:sz w:val="24"/>
                <w:lang w:eastAsia="en-GB"/>
              </w:rPr>
              <w:t>10am – 6pm, Monday-</w:t>
            </w:r>
            <w:r w:rsidRPr="2651B768">
              <w:rPr>
                <w:rFonts w:ascii="Trade Gothic Next" w:eastAsia="Trade Gothic Next Light" w:hAnsi="Trade Gothic Next" w:cs="Trade Gothic Next Light"/>
                <w:sz w:val="24"/>
                <w:lang w:eastAsia="en-GB"/>
              </w:rPr>
              <w:t xml:space="preserve">Friday. </w:t>
            </w:r>
            <w:r w:rsidR="4BE6734C" w:rsidRPr="2651B768">
              <w:rPr>
                <w:rFonts w:ascii="Trade Gothic Next" w:hAnsi="Trade Gothic Next" w:cs="Helvetica Neue"/>
                <w:sz w:val="24"/>
              </w:rPr>
              <w:t>The nature of the responsibilities is that additional working may be required. No overtime will be paid but time off in lieu (TOIL) may be taken with prior agreement in accordance with our TOIL policy</w:t>
            </w:r>
            <w:r w:rsidR="3AB2D591" w:rsidRPr="2651B768">
              <w:rPr>
                <w:rFonts w:ascii="Trade Gothic Next" w:hAnsi="Trade Gothic Next" w:cs="Helvetica Neue"/>
                <w:sz w:val="24"/>
              </w:rPr>
              <w:t>.</w:t>
            </w:r>
          </w:p>
          <w:p w14:paraId="68CB6615" w14:textId="0233C36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p>
        </w:tc>
      </w:tr>
      <w:tr w:rsidR="00D72C19" w:rsidRPr="004D48B2" w14:paraId="20C65886" w14:textId="77777777" w:rsidTr="0073745D">
        <w:trPr>
          <w:trHeight w:val="3757"/>
        </w:trPr>
        <w:tc>
          <w:tcPr>
            <w:tcW w:w="1922" w:type="dxa"/>
            <w:tcBorders>
              <w:top w:val="nil"/>
              <w:left w:val="nil"/>
              <w:bottom w:val="nil"/>
              <w:right w:val="nil"/>
            </w:tcBorders>
            <w:hideMark/>
          </w:tcPr>
          <w:p w14:paraId="7DD8C579" w14:textId="749186C6" w:rsidR="00D72C19" w:rsidRDefault="00D72C19" w:rsidP="00275DE3">
            <w:pPr>
              <w:spacing w:before="0" w:after="0" w:line="360" w:lineRule="auto"/>
              <w:textAlignment w:val="baseline"/>
              <w:rPr>
                <w:rFonts w:ascii="Trade Gothic Next" w:eastAsia="Trade Gothic Next Light" w:hAnsi="Trade Gothic Next" w:cs="Trade Gothic Next Light"/>
                <w:sz w:val="24"/>
                <w:lang w:eastAsia="en-GB"/>
              </w:rPr>
            </w:pPr>
            <w:r w:rsidRPr="004D48B2">
              <w:rPr>
                <w:rFonts w:ascii="Trade Gothic Next" w:eastAsia="Trade Gothic Next Light" w:hAnsi="Trade Gothic Next" w:cs="Trade Gothic Next Light"/>
                <w:sz w:val="24"/>
                <w:lang w:eastAsia="en-GB"/>
              </w:rPr>
              <w:t>Location: </w:t>
            </w:r>
          </w:p>
          <w:p w14:paraId="6066F11C" w14:textId="77777777" w:rsidR="005F06C1" w:rsidRPr="004D48B2" w:rsidRDefault="005F06C1" w:rsidP="00275DE3">
            <w:pPr>
              <w:spacing w:before="0" w:after="0" w:line="360" w:lineRule="auto"/>
              <w:textAlignment w:val="baseline"/>
              <w:rPr>
                <w:rFonts w:ascii="Trade Gothic Next" w:eastAsia="Trade Gothic Next Light" w:hAnsi="Trade Gothic Next" w:cs="Trade Gothic Next Light"/>
                <w:color w:val="auto"/>
                <w:sz w:val="24"/>
                <w:lang w:eastAsia="en-GB"/>
              </w:rPr>
            </w:pPr>
          </w:p>
        </w:tc>
        <w:tc>
          <w:tcPr>
            <w:tcW w:w="6818" w:type="dxa"/>
            <w:tcBorders>
              <w:top w:val="nil"/>
              <w:left w:val="nil"/>
              <w:bottom w:val="nil"/>
              <w:right w:val="nil"/>
            </w:tcBorders>
            <w:hideMark/>
          </w:tcPr>
          <w:p w14:paraId="1D9C1A35" w14:textId="14E20429" w:rsidR="000856BE" w:rsidRPr="004D48B2" w:rsidRDefault="684B1A17" w:rsidP="0F16A1DA">
            <w:pPr>
              <w:widowControl w:val="0"/>
              <w:autoSpaceDE w:val="0"/>
              <w:autoSpaceDN w:val="0"/>
              <w:adjustRightInd w:val="0"/>
              <w:spacing w:after="0" w:line="360" w:lineRule="auto"/>
              <w:ind w:left="990"/>
              <w:rPr>
                <w:rFonts w:ascii="Trade Gothic Next" w:hAnsi="Trade Gothic Next" w:cs="Helvetica Neue"/>
                <w:sz w:val="24"/>
              </w:rPr>
            </w:pPr>
            <w:r w:rsidRPr="2651B768">
              <w:rPr>
                <w:rFonts w:ascii="Trade Gothic Next" w:hAnsi="Trade Gothic Next" w:cs="Helvetica Neue"/>
                <w:sz w:val="24"/>
              </w:rPr>
              <w:t xml:space="preserve">Primary location London, with occasional travel to our base at Farnham Maltings and to tour locations around the UK. We currently work within a Hybrid Working model as we want to support our employees to do their best work, have a good work life balance and work flexibly whilst staying connected and retaining our sense of purpose and values. </w:t>
            </w:r>
            <w:r w:rsidR="0169F343" w:rsidRPr="2651B768">
              <w:rPr>
                <w:rFonts w:ascii="Trade Gothic Next" w:hAnsi="Trade Gothic Next" w:cs="Helvetica Neue"/>
                <w:sz w:val="24"/>
              </w:rPr>
              <w:t xml:space="preserve">The </w:t>
            </w:r>
            <w:r w:rsidR="005F06C1">
              <w:rPr>
                <w:rFonts w:ascii="Trade Gothic Next" w:hAnsi="Trade Gothic Next" w:cs="Helvetica Neue"/>
                <w:sz w:val="24"/>
              </w:rPr>
              <w:t>Company Assistant</w:t>
            </w:r>
            <w:r w:rsidR="0169F343" w:rsidRPr="2651B768">
              <w:rPr>
                <w:rFonts w:ascii="Trade Gothic Next" w:hAnsi="Trade Gothic Next" w:cs="Helvetica Neue"/>
                <w:sz w:val="24"/>
              </w:rPr>
              <w:t xml:space="preserve"> would be required to work from </w:t>
            </w:r>
            <w:r w:rsidR="711A1585" w:rsidRPr="2651B768">
              <w:rPr>
                <w:rFonts w:ascii="Trade Gothic Next" w:hAnsi="Trade Gothic Next" w:cs="Helvetica Neue"/>
                <w:sz w:val="24"/>
              </w:rPr>
              <w:t>the office on Tuesday</w:t>
            </w:r>
            <w:r w:rsidR="0AC894ED" w:rsidRPr="2651B768">
              <w:rPr>
                <w:rFonts w:ascii="Trade Gothic Next" w:hAnsi="Trade Gothic Next" w:cs="Helvetica Neue"/>
                <w:sz w:val="24"/>
              </w:rPr>
              <w:t xml:space="preserve">, </w:t>
            </w:r>
            <w:r w:rsidR="711A1585" w:rsidRPr="2651B768">
              <w:rPr>
                <w:rFonts w:ascii="Trade Gothic Next" w:hAnsi="Trade Gothic Next" w:cs="Helvetica Neue"/>
                <w:sz w:val="24"/>
              </w:rPr>
              <w:t>Wednesday</w:t>
            </w:r>
            <w:r w:rsidR="5B728D24" w:rsidRPr="2651B768">
              <w:rPr>
                <w:rFonts w:ascii="Trade Gothic Next" w:hAnsi="Trade Gothic Next" w:cs="Helvetica Neue"/>
                <w:sz w:val="24"/>
              </w:rPr>
              <w:t xml:space="preserve"> and Thursday</w:t>
            </w:r>
            <w:r w:rsidR="69B807D4" w:rsidRPr="2651B768">
              <w:rPr>
                <w:rFonts w:ascii="Trade Gothic Next" w:hAnsi="Trade Gothic Next" w:cs="Helvetica Neue"/>
                <w:sz w:val="24"/>
              </w:rPr>
              <w:t xml:space="preserve">. </w:t>
            </w:r>
            <w:r w:rsidRPr="2651B768">
              <w:rPr>
                <w:rFonts w:ascii="Trade Gothic Next" w:hAnsi="Trade Gothic Next" w:cs="Helvetica Neue"/>
                <w:sz w:val="24"/>
              </w:rPr>
              <w:t>Travel outside of commuting to your work base will be covered by New Adventures.</w:t>
            </w:r>
          </w:p>
          <w:p w14:paraId="7F41F7A4" w14:textId="7777777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 </w:t>
            </w:r>
          </w:p>
        </w:tc>
      </w:tr>
      <w:tr w:rsidR="00D72C19" w:rsidRPr="004D48B2" w14:paraId="09E6C628" w14:textId="77777777" w:rsidTr="0073745D">
        <w:trPr>
          <w:trHeight w:val="92"/>
        </w:trPr>
        <w:tc>
          <w:tcPr>
            <w:tcW w:w="1922" w:type="dxa"/>
            <w:tcBorders>
              <w:top w:val="nil"/>
              <w:left w:val="nil"/>
              <w:bottom w:val="nil"/>
              <w:right w:val="nil"/>
            </w:tcBorders>
            <w:hideMark/>
          </w:tcPr>
          <w:p w14:paraId="743ECF96" w14:textId="7777777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Line Manager: </w:t>
            </w:r>
          </w:p>
        </w:tc>
        <w:tc>
          <w:tcPr>
            <w:tcW w:w="6818" w:type="dxa"/>
            <w:tcBorders>
              <w:top w:val="nil"/>
              <w:left w:val="nil"/>
              <w:bottom w:val="nil"/>
              <w:right w:val="nil"/>
            </w:tcBorders>
            <w:hideMark/>
          </w:tcPr>
          <w:p w14:paraId="517829C2" w14:textId="32F6526E" w:rsidR="00D72C19" w:rsidRPr="00D61380" w:rsidRDefault="005F06C1" w:rsidP="00D61380">
            <w:pPr>
              <w:spacing w:before="0" w:after="0" w:line="360" w:lineRule="auto"/>
              <w:ind w:firstLine="990"/>
              <w:textAlignment w:val="baseline"/>
              <w:rPr>
                <w:rFonts w:ascii="Trade Gothic Next" w:eastAsia="Trade Gothic Next Light" w:hAnsi="Trade Gothic Next" w:cs="Trade Gothic Next Light"/>
                <w:sz w:val="24"/>
                <w:lang w:eastAsia="en-GB"/>
              </w:rPr>
            </w:pPr>
            <w:r>
              <w:rPr>
                <w:rFonts w:ascii="Trade Gothic Next" w:eastAsia="Trade Gothic Next Light" w:hAnsi="Trade Gothic Next" w:cs="Trade Gothic Next Light"/>
                <w:sz w:val="24"/>
                <w:lang w:eastAsia="en-GB"/>
              </w:rPr>
              <w:t>Operations Manager</w:t>
            </w:r>
            <w:r w:rsidR="00D72C19" w:rsidRPr="004D48B2">
              <w:rPr>
                <w:rFonts w:ascii="Trade Gothic Next" w:eastAsia="Trade Gothic Next Light" w:hAnsi="Trade Gothic Next" w:cs="Trade Gothic Next Light"/>
                <w:sz w:val="24"/>
                <w:lang w:eastAsia="en-GB"/>
              </w:rPr>
              <w:t> </w:t>
            </w:r>
          </w:p>
        </w:tc>
      </w:tr>
      <w:tr w:rsidR="004D48B2" w:rsidRPr="004D48B2" w14:paraId="19136A8A" w14:textId="77777777" w:rsidTr="0073745D">
        <w:trPr>
          <w:trHeight w:val="92"/>
        </w:trPr>
        <w:tc>
          <w:tcPr>
            <w:tcW w:w="1922" w:type="dxa"/>
            <w:tcBorders>
              <w:top w:val="nil"/>
              <w:left w:val="nil"/>
              <w:bottom w:val="nil"/>
              <w:right w:val="nil"/>
            </w:tcBorders>
          </w:tcPr>
          <w:p w14:paraId="568DB897" w14:textId="77777777" w:rsidR="004D48B2" w:rsidRPr="004D48B2" w:rsidRDefault="004D48B2" w:rsidP="00275DE3">
            <w:pPr>
              <w:spacing w:before="0" w:after="0" w:line="360" w:lineRule="auto"/>
              <w:textAlignment w:val="baseline"/>
              <w:rPr>
                <w:rFonts w:ascii="Trade Gothic Next" w:eastAsia="Trade Gothic Next Light" w:hAnsi="Trade Gothic Next" w:cs="Trade Gothic Next Light"/>
                <w:sz w:val="24"/>
                <w:lang w:eastAsia="en-GB"/>
              </w:rPr>
            </w:pPr>
          </w:p>
        </w:tc>
        <w:tc>
          <w:tcPr>
            <w:tcW w:w="6818" w:type="dxa"/>
            <w:tcBorders>
              <w:top w:val="nil"/>
              <w:left w:val="nil"/>
              <w:bottom w:val="nil"/>
              <w:right w:val="nil"/>
            </w:tcBorders>
          </w:tcPr>
          <w:p w14:paraId="15EF516C" w14:textId="77777777" w:rsidR="004D48B2" w:rsidRPr="004D48B2" w:rsidRDefault="004D48B2" w:rsidP="00275DE3">
            <w:pPr>
              <w:spacing w:before="0" w:after="0" w:line="360" w:lineRule="auto"/>
              <w:textAlignment w:val="baseline"/>
              <w:rPr>
                <w:rFonts w:ascii="Trade Gothic Next" w:eastAsia="Trade Gothic Next Light" w:hAnsi="Trade Gothic Next" w:cs="Trade Gothic Next Light"/>
                <w:sz w:val="24"/>
                <w:lang w:eastAsia="en-GB"/>
              </w:rPr>
            </w:pPr>
          </w:p>
        </w:tc>
      </w:tr>
    </w:tbl>
    <w:p w14:paraId="54216418" w14:textId="03245C4E" w:rsidR="004D48B2" w:rsidRPr="004D48B2" w:rsidRDefault="004D48B2" w:rsidP="00031C77">
      <w:pPr>
        <w:widowControl w:val="0"/>
        <w:autoSpaceDE w:val="0"/>
        <w:autoSpaceDN w:val="0"/>
        <w:adjustRightInd w:val="0"/>
        <w:spacing w:after="0" w:line="360" w:lineRule="auto"/>
        <w:ind w:left="2880" w:hanging="2880"/>
        <w:rPr>
          <w:rFonts w:ascii="Trade Gothic Next" w:hAnsi="Trade Gothic Next" w:cs="Helvetica Neue"/>
          <w:sz w:val="24"/>
        </w:rPr>
      </w:pPr>
      <w:r w:rsidRPr="004D48B2">
        <w:rPr>
          <w:rFonts w:ascii="Trade Gothic Next" w:hAnsi="Trade Gothic Next" w:cs="Helvetica Neue"/>
          <w:sz w:val="24"/>
        </w:rPr>
        <w:t>Probationary Period:</w:t>
      </w:r>
      <w:r w:rsidRPr="004D48B2">
        <w:rPr>
          <w:rFonts w:ascii="Trade Gothic Next" w:hAnsi="Trade Gothic Next" w:cs="Helvetica Neue"/>
          <w:sz w:val="24"/>
        </w:rPr>
        <w:tab/>
      </w:r>
      <w:r w:rsidR="0073745D" w:rsidRPr="006C28CE">
        <w:rPr>
          <w:rFonts w:ascii="Trade Gothic Next" w:hAnsi="Trade Gothic Next" w:cs="Helvetica Neue"/>
          <w:sz w:val="24"/>
        </w:rPr>
        <w:t>Three</w:t>
      </w:r>
      <w:r w:rsidRPr="006C28CE">
        <w:rPr>
          <w:rFonts w:ascii="Trade Gothic Next" w:hAnsi="Trade Gothic Next" w:cs="Helvetica Neue"/>
          <w:sz w:val="24"/>
        </w:rPr>
        <w:t xml:space="preserve"> months,</w:t>
      </w:r>
      <w:r w:rsidRPr="004D48B2">
        <w:rPr>
          <w:rFonts w:ascii="Trade Gothic Next" w:hAnsi="Trade Gothic Next" w:cs="Helvetica Neue"/>
          <w:sz w:val="24"/>
        </w:rPr>
        <w:t xml:space="preserve"> during which time </w:t>
      </w:r>
      <w:r w:rsidR="006174DD">
        <w:rPr>
          <w:rFonts w:ascii="Trade Gothic Next" w:hAnsi="Trade Gothic Next" w:cs="Helvetica Neue"/>
          <w:sz w:val="24"/>
        </w:rPr>
        <w:t>four</w:t>
      </w:r>
      <w:r w:rsidRPr="004D48B2">
        <w:rPr>
          <w:rFonts w:ascii="Trade Gothic Next" w:hAnsi="Trade Gothic Next" w:cs="Helvetica Neue"/>
          <w:sz w:val="24"/>
        </w:rPr>
        <w:t xml:space="preserve"> week’s notice is required by both parties</w:t>
      </w:r>
    </w:p>
    <w:p w14:paraId="346ED277" w14:textId="2E73485C" w:rsidR="004D48B2" w:rsidRPr="00924C7E" w:rsidRDefault="004D48B2" w:rsidP="2651B768">
      <w:pPr>
        <w:widowControl w:val="0"/>
        <w:autoSpaceDE w:val="0"/>
        <w:autoSpaceDN w:val="0"/>
        <w:adjustRightInd w:val="0"/>
        <w:spacing w:after="0" w:line="360" w:lineRule="auto"/>
        <w:ind w:left="2880" w:hanging="2880"/>
        <w:rPr>
          <w:rFonts w:ascii="Trade Gothic Next" w:hAnsi="Trade Gothic Next" w:cs="Helvetica Neue"/>
          <w:sz w:val="24"/>
          <w:highlight w:val="yellow"/>
        </w:rPr>
      </w:pPr>
      <w:r w:rsidRPr="2651B768">
        <w:rPr>
          <w:rFonts w:ascii="Trade Gothic Next" w:hAnsi="Trade Gothic Next" w:cs="Helvetica Neue"/>
          <w:sz w:val="24"/>
        </w:rPr>
        <w:t>Subsequent Notice Period:</w:t>
      </w:r>
      <w:r>
        <w:tab/>
      </w:r>
      <w:r w:rsidR="006174DD" w:rsidRPr="2651B768">
        <w:rPr>
          <w:rFonts w:ascii="Trade Gothic Next" w:hAnsi="Trade Gothic Next" w:cs="Helvetica Neue"/>
          <w:sz w:val="24"/>
        </w:rPr>
        <w:t>T</w:t>
      </w:r>
      <w:r w:rsidR="0073745D">
        <w:rPr>
          <w:rFonts w:ascii="Trade Gothic Next" w:hAnsi="Trade Gothic Next" w:cs="Helvetica Neue"/>
          <w:sz w:val="24"/>
        </w:rPr>
        <w:t>wo</w:t>
      </w:r>
      <w:r w:rsidRPr="2651B768">
        <w:rPr>
          <w:rFonts w:ascii="Trade Gothic Next" w:hAnsi="Trade Gothic Next" w:cs="Helvetica Neue"/>
          <w:sz w:val="24"/>
        </w:rPr>
        <w:t xml:space="preserve"> months from both parties</w:t>
      </w:r>
      <w:r w:rsidR="15E97235" w:rsidRPr="2651B768">
        <w:rPr>
          <w:rFonts w:ascii="Trade Gothic Next" w:hAnsi="Trade Gothic Next" w:cs="Helvetica Neue"/>
          <w:sz w:val="24"/>
        </w:rPr>
        <w:t>.</w:t>
      </w:r>
    </w:p>
    <w:p w14:paraId="29F49EFA" w14:textId="7515A59E" w:rsidR="004D48B2" w:rsidRPr="00924C7E" w:rsidRDefault="004D48B2" w:rsidP="004D48B2">
      <w:pPr>
        <w:widowControl w:val="0"/>
        <w:autoSpaceDE w:val="0"/>
        <w:autoSpaceDN w:val="0"/>
        <w:adjustRightInd w:val="0"/>
        <w:spacing w:after="0" w:line="360" w:lineRule="auto"/>
        <w:ind w:left="2880" w:hanging="2880"/>
        <w:rPr>
          <w:rFonts w:ascii="Trade Gothic Next" w:hAnsi="Trade Gothic Next" w:cstheme="minorHAnsi"/>
          <w:sz w:val="24"/>
        </w:rPr>
      </w:pPr>
      <w:r w:rsidRPr="00924C7E">
        <w:rPr>
          <w:rFonts w:ascii="Trade Gothic Next" w:hAnsi="Trade Gothic Next" w:cs="Helvetica Neue"/>
          <w:sz w:val="24"/>
        </w:rPr>
        <w:lastRenderedPageBreak/>
        <w:t>Paid holiday entitlement:</w:t>
      </w:r>
      <w:r w:rsidRPr="00924C7E">
        <w:rPr>
          <w:rFonts w:ascii="Trade Gothic Next" w:hAnsi="Trade Gothic Next" w:cs="Helvetica Neue"/>
          <w:sz w:val="24"/>
        </w:rPr>
        <w:tab/>
        <w:t>20 days per annum</w:t>
      </w:r>
      <w:r>
        <w:rPr>
          <w:rFonts w:ascii="Trade Gothic Next" w:hAnsi="Trade Gothic Next" w:cs="Helvetica Neue"/>
          <w:sz w:val="24"/>
        </w:rPr>
        <w:t>, pro rata</w:t>
      </w:r>
      <w:r w:rsidRPr="00924C7E">
        <w:rPr>
          <w:rFonts w:ascii="Trade Gothic Next" w:hAnsi="Trade Gothic Next" w:cs="Helvetica Neue"/>
          <w:sz w:val="24"/>
        </w:rPr>
        <w:t xml:space="preserve"> plus statutory Bank Holidays and employee birthday. </w:t>
      </w:r>
      <w:r w:rsidRPr="00924C7E">
        <w:rPr>
          <w:rFonts w:ascii="Trade Gothic Next" w:hAnsi="Trade Gothic Next" w:cstheme="minorHAnsi"/>
          <w:sz w:val="24"/>
        </w:rPr>
        <w:t xml:space="preserve">Leave increases year-on-year by one day per year, up to a maximum of 25 days. </w:t>
      </w:r>
    </w:p>
    <w:p w14:paraId="5C4EADBE" w14:textId="7D00A197" w:rsidR="004D48B2" w:rsidRPr="00031C77" w:rsidRDefault="004D48B2" w:rsidP="00031C77">
      <w:pPr>
        <w:widowControl w:val="0"/>
        <w:autoSpaceDE w:val="0"/>
        <w:autoSpaceDN w:val="0"/>
        <w:adjustRightInd w:val="0"/>
        <w:spacing w:after="0" w:line="360" w:lineRule="auto"/>
        <w:ind w:left="2880"/>
        <w:rPr>
          <w:rFonts w:ascii="Trade Gothic Next" w:hAnsi="Trade Gothic Next" w:cs="Helvetica Neue"/>
          <w:sz w:val="24"/>
        </w:rPr>
      </w:pPr>
      <w:r w:rsidRPr="00924C7E">
        <w:rPr>
          <w:rFonts w:ascii="Trade Gothic Next" w:hAnsi="Trade Gothic Next" w:cstheme="minorHAnsi"/>
          <w:sz w:val="24"/>
        </w:rPr>
        <w:t xml:space="preserve">When possible, the office is closed between Christmas and the New Year, in addition to the annual holiday entitlement, as part of the company’s (TOIL) policy. </w:t>
      </w:r>
    </w:p>
    <w:p w14:paraId="405F71FD" w14:textId="5B90ECA5" w:rsidR="004D48B2" w:rsidRPr="00924C7E" w:rsidRDefault="004D48B2" w:rsidP="00031C77">
      <w:pPr>
        <w:spacing w:after="0" w:line="360" w:lineRule="auto"/>
        <w:ind w:left="2880" w:hanging="2880"/>
        <w:rPr>
          <w:rFonts w:ascii="Trade Gothic Next" w:hAnsi="Trade Gothic Next" w:cstheme="minorHAnsi"/>
          <w:sz w:val="24"/>
        </w:rPr>
      </w:pPr>
      <w:r w:rsidRPr="00924C7E">
        <w:rPr>
          <w:rFonts w:ascii="Trade Gothic Next" w:hAnsi="Trade Gothic Next" w:cstheme="minorHAnsi"/>
          <w:sz w:val="24"/>
        </w:rPr>
        <w:t xml:space="preserve">Benefits: </w:t>
      </w:r>
      <w:r w:rsidRPr="00924C7E">
        <w:rPr>
          <w:rFonts w:ascii="Trade Gothic Next" w:hAnsi="Trade Gothic Next" w:cstheme="minorHAnsi"/>
          <w:sz w:val="24"/>
        </w:rPr>
        <w:tab/>
        <w:t>Commitment to continued professional development through in-house training, development courses and personal training allowance.</w:t>
      </w:r>
    </w:p>
    <w:p w14:paraId="557BEC56" w14:textId="6EF0B185" w:rsidR="004D48B2" w:rsidRPr="00924C7E" w:rsidRDefault="004D48B2" w:rsidP="00031C77">
      <w:pPr>
        <w:spacing w:after="0" w:line="360" w:lineRule="auto"/>
        <w:ind w:left="2880"/>
        <w:rPr>
          <w:rFonts w:ascii="Trade Gothic Next" w:hAnsi="Trade Gothic Next" w:cstheme="minorHAnsi"/>
          <w:sz w:val="24"/>
        </w:rPr>
      </w:pPr>
      <w:r w:rsidRPr="00924C7E">
        <w:rPr>
          <w:rFonts w:ascii="Trade Gothic Next" w:hAnsi="Trade Gothic Next" w:cstheme="minorHAnsi"/>
          <w:sz w:val="24"/>
        </w:rPr>
        <w:t>Complimentary tickets and discounts for New Adventures shows, subject to the company’s ticket policy.</w:t>
      </w:r>
    </w:p>
    <w:p w14:paraId="756767A4" w14:textId="66F979D1" w:rsidR="004D48B2" w:rsidRPr="00031C77" w:rsidRDefault="004D48B2" w:rsidP="00031C77">
      <w:pPr>
        <w:spacing w:after="0" w:line="360" w:lineRule="auto"/>
        <w:ind w:left="2160" w:firstLine="720"/>
        <w:rPr>
          <w:rFonts w:ascii="Trade Gothic Next" w:hAnsi="Trade Gothic Next" w:cstheme="minorHAnsi"/>
          <w:sz w:val="24"/>
        </w:rPr>
      </w:pPr>
      <w:r w:rsidRPr="00924C7E">
        <w:rPr>
          <w:rFonts w:ascii="Trade Gothic Next" w:hAnsi="Trade Gothic Next" w:cstheme="minorHAnsi"/>
          <w:sz w:val="24"/>
        </w:rPr>
        <w:t>Cycle2Work scheme and Employee Assistance Programme.</w:t>
      </w:r>
    </w:p>
    <w:p w14:paraId="5B4534D4" w14:textId="6BCA5527" w:rsidR="00B62BAF" w:rsidRPr="00B62BAF" w:rsidRDefault="004D48B2" w:rsidP="00B62BAF">
      <w:pPr>
        <w:widowControl w:val="0"/>
        <w:autoSpaceDE w:val="0"/>
        <w:autoSpaceDN w:val="0"/>
        <w:adjustRightInd w:val="0"/>
        <w:spacing w:after="0" w:line="360" w:lineRule="auto"/>
        <w:ind w:left="2880" w:hanging="2880"/>
        <w:rPr>
          <w:rFonts w:ascii="Trade Gothic Next" w:hAnsi="Trade Gothic Next" w:cstheme="minorHAnsi"/>
          <w:sz w:val="24"/>
        </w:rPr>
      </w:pPr>
      <w:r w:rsidRPr="00924C7E">
        <w:rPr>
          <w:rFonts w:ascii="Trade Gothic Next" w:hAnsi="Trade Gothic Next" w:cs="Helvetica Neue"/>
          <w:sz w:val="24"/>
        </w:rPr>
        <w:t>Pension scheme:</w:t>
      </w:r>
      <w:r w:rsidRPr="00924C7E">
        <w:rPr>
          <w:rFonts w:ascii="Trade Gothic Next" w:hAnsi="Trade Gothic Next" w:cs="Helvetica Neue"/>
          <w:sz w:val="24"/>
        </w:rPr>
        <w:tab/>
        <w:t xml:space="preserve">If the post holder meets the qualifying criteria, they will be automatically enrolled into the company pension scheme, which is with NEST. </w:t>
      </w:r>
      <w:r w:rsidRPr="00924C7E">
        <w:rPr>
          <w:rFonts w:ascii="Trade Gothic Next" w:hAnsi="Trade Gothic Next" w:cstheme="minorHAnsi"/>
          <w:sz w:val="24"/>
        </w:rPr>
        <w:t>The employer’s contribution is 3% and employee 5%.</w:t>
      </w:r>
    </w:p>
    <w:p w14:paraId="75D34BF7" w14:textId="56C2CA74" w:rsidR="004D48B2" w:rsidRPr="00031C77" w:rsidRDefault="004D48B2" w:rsidP="00031C77">
      <w:pPr>
        <w:pStyle w:val="MediumGrid210"/>
        <w:spacing w:line="360" w:lineRule="auto"/>
        <w:ind w:left="2880" w:hanging="2880"/>
        <w:rPr>
          <w:rFonts w:ascii="Trade Gothic Next" w:hAnsi="Trade Gothic Next" w:cs="Helvetica Neue"/>
          <w:sz w:val="24"/>
          <w:szCs w:val="24"/>
        </w:rPr>
      </w:pPr>
      <w:r w:rsidRPr="2651B768">
        <w:rPr>
          <w:rFonts w:ascii="Trade Gothic Next" w:hAnsi="Trade Gothic Next" w:cs="Helvetica Neue"/>
          <w:sz w:val="24"/>
          <w:szCs w:val="24"/>
        </w:rPr>
        <w:t xml:space="preserve">Identity checks: </w:t>
      </w:r>
      <w:r>
        <w:tab/>
      </w:r>
      <w:r w:rsidRPr="2651B768">
        <w:rPr>
          <w:rFonts w:ascii="Trade Gothic Next" w:hAnsi="Trade Gothic Next" w:cs="Helvetica Neue"/>
          <w:sz w:val="24"/>
          <w:szCs w:val="24"/>
        </w:rPr>
        <w:t>The successful applicant will need to provide official documents to confirm that they have the right to work in the UK.</w:t>
      </w:r>
    </w:p>
    <w:p w14:paraId="4616410F" w14:textId="77777777" w:rsidR="004D48B2" w:rsidRPr="00385349" w:rsidRDefault="004D48B2" w:rsidP="004D48B2">
      <w:pPr>
        <w:widowControl w:val="0"/>
        <w:autoSpaceDE w:val="0"/>
        <w:autoSpaceDN w:val="0"/>
        <w:adjustRightInd w:val="0"/>
        <w:spacing w:after="0" w:line="360" w:lineRule="auto"/>
        <w:ind w:left="2880" w:hanging="2880"/>
        <w:rPr>
          <w:rFonts w:ascii="Trade Gothic Next" w:hAnsi="Trade Gothic Next" w:cs="Helvetica Neue"/>
          <w:bCs/>
          <w:sz w:val="24"/>
        </w:rPr>
      </w:pPr>
      <w:r w:rsidRPr="00385349">
        <w:rPr>
          <w:rFonts w:ascii="Trade Gothic Next" w:hAnsi="Trade Gothic Next" w:cs="Helvetica Neue"/>
          <w:bCs/>
          <w:sz w:val="24"/>
        </w:rPr>
        <w:t>References</w:t>
      </w:r>
      <w:r w:rsidRPr="00385349">
        <w:rPr>
          <w:rFonts w:ascii="Trade Gothic Next" w:hAnsi="Trade Gothic Next" w:cs="Helvetica Neue"/>
          <w:bCs/>
          <w:sz w:val="24"/>
        </w:rPr>
        <w:tab/>
        <w:t>All offers of employment will be subject to receipt of satisfactory references.</w:t>
      </w:r>
    </w:p>
    <w:p w14:paraId="5ECABFBA" w14:textId="77777777" w:rsidR="004D48B2" w:rsidRDefault="004D48B2" w:rsidP="004D48B2">
      <w:pPr>
        <w:spacing w:after="0" w:line="360" w:lineRule="auto"/>
        <w:rPr>
          <w:rFonts w:ascii="Trade Gothic Next" w:hAnsi="Trade Gothic Next"/>
          <w:b/>
          <w:sz w:val="24"/>
        </w:rPr>
      </w:pPr>
    </w:p>
    <w:p w14:paraId="4EE8007D" w14:textId="4ECF9B29" w:rsidR="00D72C19" w:rsidRPr="00D72C19" w:rsidRDefault="00D72C19"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p>
    <w:p w14:paraId="35679E64" w14:textId="77777777" w:rsidR="00D72C19" w:rsidRDefault="00D72C19" w:rsidP="00275DE3">
      <w:pPr>
        <w:spacing w:before="0" w:after="0" w:line="360" w:lineRule="auto"/>
        <w:rPr>
          <w:sz w:val="24"/>
        </w:rPr>
      </w:pPr>
      <w:r w:rsidRPr="2A86F4FF">
        <w:rPr>
          <w:sz w:val="24"/>
        </w:rPr>
        <w:br w:type="page"/>
      </w:r>
    </w:p>
    <w:p w14:paraId="63343A24" w14:textId="77777777" w:rsidR="00D72C19" w:rsidRPr="00D72C19" w:rsidRDefault="00D72C19" w:rsidP="00275DE3">
      <w:pPr>
        <w:pStyle w:val="Heading2"/>
        <w:spacing w:before="0" w:line="360" w:lineRule="auto"/>
        <w:rPr>
          <w:sz w:val="24"/>
          <w:szCs w:val="24"/>
        </w:rPr>
      </w:pPr>
      <w:r>
        <w:lastRenderedPageBreak/>
        <w:t>Equal Opportunities</w:t>
      </w:r>
      <w:r w:rsidRPr="2A86F4FF">
        <w:rPr>
          <w:rFonts w:ascii="Arial" w:hAnsi="Arial" w:cs="Arial"/>
        </w:rPr>
        <w:t> </w:t>
      </w:r>
      <w:r>
        <w:t> </w:t>
      </w:r>
    </w:p>
    <w:p w14:paraId="65A772C8" w14:textId="77777777" w:rsidR="00D72C19" w:rsidRPr="00D50AD2" w:rsidRDefault="00D72C19"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rPr>
      </w:pPr>
      <w:r w:rsidRPr="00D50AD2">
        <w:rPr>
          <w:rStyle w:val="normaltextrun"/>
          <w:rFonts w:ascii="Trade Gothic Next" w:eastAsia="Trade Gothic Next Light" w:hAnsi="Trade Gothic Next" w:cs="Trade Gothic Next Light"/>
          <w:color w:val="000000" w:themeColor="text1"/>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 religion or belief, sex, sexual orientation, or any other identity characteristic and makes appointments based solely on ability to fulfil the duties of the post. We actively welcome applications from individuals with backgrounds currently underrepresented in the arts.  </w:t>
      </w:r>
    </w:p>
    <w:p w14:paraId="63EB5E96" w14:textId="77777777" w:rsidR="00D72C19" w:rsidRPr="00D50AD2" w:rsidRDefault="00D72C19"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rPr>
      </w:pPr>
    </w:p>
    <w:p w14:paraId="57988AF7" w14:textId="77777777" w:rsidR="00742D44" w:rsidRPr="00D50AD2" w:rsidRDefault="00D72C19"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color w:val="000000" w:themeColor="text1"/>
          <w:lang w:eastAsia="en-US"/>
        </w:rPr>
      </w:pPr>
      <w:r w:rsidRPr="00D50AD2">
        <w:rPr>
          <w:rStyle w:val="normaltextrun"/>
          <w:rFonts w:ascii="Trade Gothic Next" w:eastAsia="Trade Gothic Next Light" w:hAnsi="Trade Gothic Next" w:cs="Trade Gothic Next Light"/>
          <w:color w:val="000000" w:themeColor="text1"/>
        </w:rPr>
        <w:t xml:space="preserve">Your application and any associated personal information will be stored and processed in accordance with our </w:t>
      </w:r>
      <w:hyperlink r:id="rId23">
        <w:r w:rsidRPr="00D50AD2">
          <w:rPr>
            <w:rStyle w:val="normaltextrun"/>
            <w:rFonts w:ascii="Trade Gothic Next" w:eastAsia="Trade Gothic Next Light" w:hAnsi="Trade Gothic Next" w:cs="Trade Gothic Next Light"/>
            <w:color w:val="000000" w:themeColor="text1"/>
          </w:rPr>
          <w:t>Privacy Policy</w:t>
        </w:r>
      </w:hyperlink>
      <w:r w:rsidRPr="00D50AD2">
        <w:rPr>
          <w:rStyle w:val="normaltextrun"/>
          <w:rFonts w:ascii="Trade Gothic Next" w:eastAsia="Trade Gothic Next Light" w:hAnsi="Trade Gothic Next" w:cs="Trade Gothic Next Light"/>
          <w:color w:val="000000" w:themeColor="text1"/>
        </w:rPr>
        <w:t>. We will keep your equal opportunities form for a period of 6 months, after which point the data will be anonymised and aggregated for 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  </w:t>
      </w:r>
    </w:p>
    <w:p w14:paraId="121803D8" w14:textId="77777777" w:rsidR="00D72C19" w:rsidRPr="00D72C19" w:rsidRDefault="00D72C19" w:rsidP="2A86F4FF">
      <w:pPr>
        <w:pStyle w:val="paragraph"/>
        <w:spacing w:before="0" w:beforeAutospacing="0" w:after="0" w:afterAutospacing="0"/>
        <w:textAlignment w:val="baseline"/>
      </w:pPr>
    </w:p>
    <w:sectPr w:rsidR="00D72C19" w:rsidRPr="00D72C19" w:rsidSect="00923FCC">
      <w:footerReference w:type="even" r:id="rId24"/>
      <w:footerReference w:type="default" r:id="rId25"/>
      <w:pgSz w:w="11906" w:h="16838"/>
      <w:pgMar w:top="1134" w:right="113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0D7EE" w14:textId="77777777" w:rsidR="00CC373C" w:rsidRDefault="00CC373C" w:rsidP="004D234C">
      <w:pPr>
        <w:spacing w:before="0" w:after="0" w:line="240" w:lineRule="auto"/>
      </w:pPr>
      <w:r>
        <w:separator/>
      </w:r>
    </w:p>
  </w:endnote>
  <w:endnote w:type="continuationSeparator" w:id="0">
    <w:p w14:paraId="41D00E47" w14:textId="77777777" w:rsidR="00CC373C" w:rsidRDefault="00CC373C" w:rsidP="004D234C">
      <w:pPr>
        <w:spacing w:before="0" w:after="0" w:line="240" w:lineRule="auto"/>
      </w:pPr>
      <w:r>
        <w:continuationSeparator/>
      </w:r>
    </w:p>
  </w:endnote>
  <w:endnote w:type="continuationNotice" w:id="1">
    <w:p w14:paraId="29F4C81E" w14:textId="77777777" w:rsidR="00CC373C" w:rsidRDefault="00CC37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rade Gothic Next Light">
    <w:panose1 w:val="020B0403040303020004"/>
    <w:charset w:val="00"/>
    <w:family w:val="swiss"/>
    <w:pitch w:val="variable"/>
    <w:sig w:usb0="8000002F" w:usb1="0000000A" w:usb2="00000000" w:usb3="00000000" w:csb0="00000001" w:csb1="00000000"/>
  </w:font>
  <w:font w:name="Trade Gothic Next Cond">
    <w:panose1 w:val="020B0506040303020004"/>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rade Gothic Next">
    <w:panose1 w:val="020B0503040303020004"/>
    <w:charset w:val="00"/>
    <w:family w:val="swiss"/>
    <w:pitch w:val="variable"/>
    <w:sig w:usb0="8000002F" w:usb1="0000000A" w:usb2="00000000" w:usb3="00000000" w:csb0="00000001" w:csb1="00000000"/>
  </w:font>
  <w:font w:name="Trade Gothic Next LT Pro">
    <w:panose1 w:val="020B0503040303020004"/>
    <w:charset w:val="4D"/>
    <w:family w:val="swiss"/>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126419"/>
      <w:docPartObj>
        <w:docPartGallery w:val="Page Numbers (Bottom of Page)"/>
        <w:docPartUnique/>
      </w:docPartObj>
    </w:sdtPr>
    <w:sdtContent>
      <w:p w14:paraId="0418B658"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4317FBE6"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73117575"/>
      <w:docPartObj>
        <w:docPartGallery w:val="Page Numbers (Bottom of Page)"/>
        <w:docPartUnique/>
      </w:docPartObj>
    </w:sdtPr>
    <w:sdtContent>
      <w:p w14:paraId="2A723D79"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7BAD23D2" w14:textId="77777777" w:rsidR="000B7801" w:rsidRDefault="00AA39CE" w:rsidP="008B2603">
    <w:pPr>
      <w:tabs>
        <w:tab w:val="left" w:pos="5133"/>
        <w:tab w:val="right" w:pos="9638"/>
      </w:tabs>
      <w:ind w:right="360"/>
    </w:pPr>
    <w:r w:rsidRPr="00B82791">
      <w:rPr>
        <w:noProof/>
      </w:rPr>
      <mc:AlternateContent>
        <mc:Choice Requires="wpg">
          <w:drawing>
            <wp:anchor distT="0" distB="0" distL="114300" distR="114300" simplePos="0" relativeHeight="251658241" behindDoc="0" locked="0" layoutInCell="1" allowOverlap="1" wp14:anchorId="3E9520D2" wp14:editId="7A18E756">
              <wp:simplePos x="0" y="0"/>
              <wp:positionH relativeFrom="column">
                <wp:posOffset>0</wp:posOffset>
              </wp:positionH>
              <wp:positionV relativeFrom="paragraph">
                <wp:posOffset>0</wp:posOffset>
              </wp:positionV>
              <wp:extent cx="952753" cy="180000"/>
              <wp:effectExtent l="50800" t="0" r="457200" b="0"/>
              <wp:wrapNone/>
              <wp:docPr id="1945844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2753" cy="180000"/>
                        <a:chOff x="0" y="0"/>
                        <a:chExt cx="5041640" cy="952500"/>
                      </a:xfrm>
                      <a:solidFill>
                        <a:schemeClr val="accent1"/>
                      </a:solidFill>
                    </wpg:grpSpPr>
                    <wps:wsp>
                      <wps:cNvPr id="1111730646"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424720"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66457128"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31189870"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2615767"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19627055" name="Freeform 6"/>
                      <wps:cNvSpPr/>
                      <wps:spPr>
                        <a:xfrm>
                          <a:off x="3312161" y="274320"/>
                          <a:ext cx="292621" cy="581216"/>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476729112"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66528350"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914383631"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9804747"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391648888"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0791500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046429"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8303486"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9C137E5">
            <v:group id="Group 2" style="position:absolute;margin-left:0;margin-top:0;width:75pt;height:14.15pt;z-index:251661312;mso-width-relative:margin;mso-height-relative:margin" coordsize="50416,9525" o:spid="_x0000_s1026" w14:anchorId="0FC01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">
                <v:stroke joinstyle="miter"/>
                <v:path arrowok="t" o:connecttype="custom" o:connectlocs="96462,86963;0,86963;0,0;292621,0;292621,86963;196159,86963;196159,581217;96462,581217"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&#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">
                <v:stroke joinstyle="miter"/>
                <v:path arrowok="t" o:connecttype="custom" o:connectlocs="173993,0;0,952500;83620,952500;257708,0" o:connectangles="0,0,0,0"/>
              </v:shape>
            </v:group>
          </w:pict>
        </mc:Fallback>
      </mc:AlternateContent>
    </w:r>
    <w:r w:rsidR="004D234C">
      <w:rPr>
        <w:noProof/>
      </w:rPr>
      <mc:AlternateContent>
        <mc:Choice Requires="wps">
          <w:drawing>
            <wp:anchor distT="0" distB="0" distL="114300" distR="114300" simplePos="0" relativeHeight="251658240" behindDoc="1" locked="0" layoutInCell="1" allowOverlap="1" wp14:anchorId="286FC049" wp14:editId="62307587">
              <wp:simplePos x="0" y="0"/>
              <wp:positionH relativeFrom="margin">
                <wp:posOffset>0</wp:posOffset>
              </wp:positionH>
              <wp:positionV relativeFrom="margin">
                <wp:posOffset>9145270</wp:posOffset>
              </wp:positionV>
              <wp:extent cx="6120000"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2B1BEE52">
            <v:line id="Straight Connector 5" style="position:absolute;z-index:-2516572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e3233c [3204]" strokeweight=".5pt" from="0,720.1pt" to="481.9pt,720.1pt" w14:anchorId="38C0C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">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38EBD" w14:textId="77777777" w:rsidR="00CC373C" w:rsidRDefault="00CC373C" w:rsidP="004D234C">
      <w:pPr>
        <w:spacing w:before="0" w:after="0" w:line="240" w:lineRule="auto"/>
      </w:pPr>
      <w:r>
        <w:separator/>
      </w:r>
    </w:p>
  </w:footnote>
  <w:footnote w:type="continuationSeparator" w:id="0">
    <w:p w14:paraId="475BA9C3" w14:textId="77777777" w:rsidR="00CC373C" w:rsidRDefault="00CC373C" w:rsidP="004D234C">
      <w:pPr>
        <w:spacing w:before="0" w:after="0" w:line="240" w:lineRule="auto"/>
      </w:pPr>
      <w:r>
        <w:continuationSeparator/>
      </w:r>
    </w:p>
  </w:footnote>
  <w:footnote w:type="continuationNotice" w:id="1">
    <w:p w14:paraId="04D4BD7C" w14:textId="77777777" w:rsidR="00CC373C" w:rsidRDefault="00CC373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3C87746"/>
    <w:lvl w:ilvl="0">
      <w:start w:val="1"/>
      <w:numFmt w:val="bullet"/>
      <w:pStyle w:val="ListBullet"/>
      <w:lvlText w:val=""/>
      <w:lvlJc w:val="left"/>
      <w:pPr>
        <w:ind w:left="644" w:hanging="360"/>
      </w:pPr>
      <w:rPr>
        <w:rFonts w:ascii="Symbol" w:hAnsi="Symbol" w:hint="default"/>
        <w:color w:val="E3233C" w:themeColor="accent1"/>
        <w:sz w:val="24"/>
        <w:szCs w:val="24"/>
      </w:rPr>
    </w:lvl>
  </w:abstractNum>
  <w:abstractNum w:abstractNumId="10" w15:restartNumberingAfterBreak="0">
    <w:nsid w:val="02F63503"/>
    <w:multiLevelType w:val="multilevel"/>
    <w:tmpl w:val="F4CC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505263"/>
    <w:multiLevelType w:val="multilevel"/>
    <w:tmpl w:val="ADDC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442CD9"/>
    <w:multiLevelType w:val="multilevel"/>
    <w:tmpl w:val="75B0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F17991"/>
    <w:multiLevelType w:val="multilevel"/>
    <w:tmpl w:val="048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96186F"/>
    <w:multiLevelType w:val="multilevel"/>
    <w:tmpl w:val="3918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9506FE"/>
    <w:multiLevelType w:val="multilevel"/>
    <w:tmpl w:val="D71E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8E4823"/>
    <w:multiLevelType w:val="multilevel"/>
    <w:tmpl w:val="B4BE777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60D7AE6"/>
    <w:multiLevelType w:val="multilevel"/>
    <w:tmpl w:val="8B129210"/>
    <w:styleLink w:val="CurrentList4"/>
    <w:lvl w:ilvl="0">
      <w:start w:val="1"/>
      <w:numFmt w:val="bullet"/>
      <w:lvlText w:val=""/>
      <w:lvlJc w:val="left"/>
      <w:pPr>
        <w:ind w:left="720" w:hanging="360"/>
      </w:pPr>
      <w:rPr>
        <w:rFonts w:ascii="Symbol" w:hAnsi="Symbol" w:hint="default"/>
        <w:color w:val="E3233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2205CE"/>
    <w:multiLevelType w:val="multilevel"/>
    <w:tmpl w:val="B4BE7776"/>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F43153"/>
    <w:multiLevelType w:val="multilevel"/>
    <w:tmpl w:val="08DA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12623"/>
    <w:multiLevelType w:val="hybridMultilevel"/>
    <w:tmpl w:val="7C9AAEA2"/>
    <w:lvl w:ilvl="0" w:tplc="5D588A66">
      <w:start w:val="1"/>
      <w:numFmt w:val="bullet"/>
      <w:lvlText w:val=""/>
      <w:lvlJc w:val="left"/>
      <w:pPr>
        <w:ind w:left="720" w:hanging="360"/>
      </w:pPr>
      <w:rPr>
        <w:rFonts w:ascii="Symbol" w:hAnsi="Symbol" w:hint="default"/>
        <w:color w:val="E3233C" w:themeColor="accent1"/>
      </w:rPr>
    </w:lvl>
    <w:lvl w:ilvl="1" w:tplc="D73A77D6">
      <w:start w:val="1"/>
      <w:numFmt w:val="bullet"/>
      <w:lvlText w:val="o"/>
      <w:lvlJc w:val="left"/>
      <w:pPr>
        <w:ind w:left="1440" w:hanging="360"/>
      </w:pPr>
      <w:rPr>
        <w:rFonts w:ascii="Courier New" w:hAnsi="Courier New" w:hint="default"/>
        <w:color w:val="E3233C"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D6E5A"/>
    <w:multiLevelType w:val="multilevel"/>
    <w:tmpl w:val="6D58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476AAB"/>
    <w:multiLevelType w:val="multilevel"/>
    <w:tmpl w:val="037C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276EE7"/>
    <w:multiLevelType w:val="multilevel"/>
    <w:tmpl w:val="E0FA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0B1622"/>
    <w:multiLevelType w:val="multilevel"/>
    <w:tmpl w:val="2D80FC02"/>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3D0D85"/>
    <w:multiLevelType w:val="multilevel"/>
    <w:tmpl w:val="D52A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BC7FC6"/>
    <w:multiLevelType w:val="multilevel"/>
    <w:tmpl w:val="5026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2562FC"/>
    <w:multiLevelType w:val="multilevel"/>
    <w:tmpl w:val="8B129210"/>
    <w:styleLink w:val="CurrentList5"/>
    <w:lvl w:ilvl="0">
      <w:start w:val="1"/>
      <w:numFmt w:val="bullet"/>
      <w:lvlText w:val=""/>
      <w:lvlJc w:val="left"/>
      <w:pPr>
        <w:ind w:left="720" w:hanging="360"/>
      </w:pPr>
      <w:rPr>
        <w:rFonts w:ascii="Symbol" w:hAnsi="Symbol" w:hint="default"/>
        <w:color w:val="E3233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9CC2E01"/>
    <w:multiLevelType w:val="hybridMultilevel"/>
    <w:tmpl w:val="11F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6F5EFD"/>
    <w:multiLevelType w:val="multilevel"/>
    <w:tmpl w:val="C2C6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F0222E"/>
    <w:multiLevelType w:val="hybridMultilevel"/>
    <w:tmpl w:val="99EEA71C"/>
    <w:lvl w:ilvl="0" w:tplc="92181CAA">
      <w:start w:val="1"/>
      <w:numFmt w:val="bullet"/>
      <w:lvlText w:val=""/>
      <w:lvlJc w:val="left"/>
      <w:pPr>
        <w:ind w:left="720" w:hanging="360"/>
      </w:pPr>
      <w:rPr>
        <w:rFonts w:ascii="Symbol" w:hAnsi="Symbol" w:hint="default"/>
        <w:color w:val="E3233C"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3048C3"/>
    <w:multiLevelType w:val="multilevel"/>
    <w:tmpl w:val="27B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3E1FD0"/>
    <w:multiLevelType w:val="multilevel"/>
    <w:tmpl w:val="6C02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C53B19"/>
    <w:multiLevelType w:val="multilevel"/>
    <w:tmpl w:val="E0AA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8910D0"/>
    <w:multiLevelType w:val="multilevel"/>
    <w:tmpl w:val="54ACB8AC"/>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D3C4938"/>
    <w:multiLevelType w:val="multilevel"/>
    <w:tmpl w:val="411A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5454EB"/>
    <w:multiLevelType w:val="multilevel"/>
    <w:tmpl w:val="0BCE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3110554">
    <w:abstractNumId w:val="9"/>
  </w:num>
  <w:num w:numId="2" w16cid:durableId="1173180179">
    <w:abstractNumId w:val="29"/>
  </w:num>
  <w:num w:numId="3" w16cid:durableId="685448132">
    <w:abstractNumId w:val="7"/>
  </w:num>
  <w:num w:numId="4" w16cid:durableId="1383820599">
    <w:abstractNumId w:val="6"/>
  </w:num>
  <w:num w:numId="5" w16cid:durableId="2030982918">
    <w:abstractNumId w:val="5"/>
  </w:num>
  <w:num w:numId="6" w16cid:durableId="953367082">
    <w:abstractNumId w:val="4"/>
  </w:num>
  <w:num w:numId="7" w16cid:durableId="1949005423">
    <w:abstractNumId w:val="8"/>
  </w:num>
  <w:num w:numId="8" w16cid:durableId="1795708016">
    <w:abstractNumId w:val="3"/>
  </w:num>
  <w:num w:numId="9" w16cid:durableId="243078149">
    <w:abstractNumId w:val="2"/>
  </w:num>
  <w:num w:numId="10" w16cid:durableId="1451821156">
    <w:abstractNumId w:val="1"/>
  </w:num>
  <w:num w:numId="11" w16cid:durableId="618802406">
    <w:abstractNumId w:val="0"/>
  </w:num>
  <w:num w:numId="12" w16cid:durableId="393313845">
    <w:abstractNumId w:val="16"/>
  </w:num>
  <w:num w:numId="13" w16cid:durableId="1464302204">
    <w:abstractNumId w:val="18"/>
  </w:num>
  <w:num w:numId="14" w16cid:durableId="1065951932">
    <w:abstractNumId w:val="35"/>
  </w:num>
  <w:num w:numId="15" w16cid:durableId="571163092">
    <w:abstractNumId w:val="20"/>
  </w:num>
  <w:num w:numId="16" w16cid:durableId="631834850">
    <w:abstractNumId w:val="17"/>
  </w:num>
  <w:num w:numId="17" w16cid:durableId="861747395">
    <w:abstractNumId w:val="27"/>
  </w:num>
  <w:num w:numId="18" w16cid:durableId="1349910745">
    <w:abstractNumId w:val="24"/>
  </w:num>
  <w:num w:numId="19" w16cid:durableId="1730495937">
    <w:abstractNumId w:val="31"/>
  </w:num>
  <w:num w:numId="20" w16cid:durableId="1595745010">
    <w:abstractNumId w:val="19"/>
  </w:num>
  <w:num w:numId="21" w16cid:durableId="3477582">
    <w:abstractNumId w:val="30"/>
  </w:num>
  <w:num w:numId="22" w16cid:durableId="701369395">
    <w:abstractNumId w:val="13"/>
  </w:num>
  <w:num w:numId="23" w16cid:durableId="785779627">
    <w:abstractNumId w:val="37"/>
  </w:num>
  <w:num w:numId="24" w16cid:durableId="922884151">
    <w:abstractNumId w:val="15"/>
  </w:num>
  <w:num w:numId="25" w16cid:durableId="426080894">
    <w:abstractNumId w:val="14"/>
  </w:num>
  <w:num w:numId="26" w16cid:durableId="2030371651">
    <w:abstractNumId w:val="25"/>
  </w:num>
  <w:num w:numId="27" w16cid:durableId="1792749748">
    <w:abstractNumId w:val="33"/>
  </w:num>
  <w:num w:numId="28" w16cid:durableId="273555704">
    <w:abstractNumId w:val="11"/>
  </w:num>
  <w:num w:numId="29" w16cid:durableId="982122960">
    <w:abstractNumId w:val="23"/>
  </w:num>
  <w:num w:numId="30" w16cid:durableId="1599369930">
    <w:abstractNumId w:val="26"/>
  </w:num>
  <w:num w:numId="31" w16cid:durableId="1093820237">
    <w:abstractNumId w:val="10"/>
  </w:num>
  <w:num w:numId="32" w16cid:durableId="446628841">
    <w:abstractNumId w:val="32"/>
  </w:num>
  <w:num w:numId="33" w16cid:durableId="613710743">
    <w:abstractNumId w:val="21"/>
  </w:num>
  <w:num w:numId="34" w16cid:durableId="860165499">
    <w:abstractNumId w:val="22"/>
  </w:num>
  <w:num w:numId="35" w16cid:durableId="317341770">
    <w:abstractNumId w:val="36"/>
  </w:num>
  <w:num w:numId="36" w16cid:durableId="1801192653">
    <w:abstractNumId w:val="34"/>
  </w:num>
  <w:num w:numId="37" w16cid:durableId="564873351">
    <w:abstractNumId w:val="12"/>
  </w:num>
  <w:num w:numId="38" w16cid:durableId="778332575">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2E"/>
    <w:rsid w:val="000157F1"/>
    <w:rsid w:val="00031C77"/>
    <w:rsid w:val="00034C55"/>
    <w:rsid w:val="0005624E"/>
    <w:rsid w:val="0005723D"/>
    <w:rsid w:val="000624CD"/>
    <w:rsid w:val="00066031"/>
    <w:rsid w:val="00072E5E"/>
    <w:rsid w:val="00073154"/>
    <w:rsid w:val="00076174"/>
    <w:rsid w:val="000761B5"/>
    <w:rsid w:val="00082B3F"/>
    <w:rsid w:val="000856BE"/>
    <w:rsid w:val="00086C79"/>
    <w:rsid w:val="00093FD4"/>
    <w:rsid w:val="000944F7"/>
    <w:rsid w:val="00097AA6"/>
    <w:rsid w:val="000A1E4B"/>
    <w:rsid w:val="000B08AE"/>
    <w:rsid w:val="000B1809"/>
    <w:rsid w:val="000B764A"/>
    <w:rsid w:val="000B7801"/>
    <w:rsid w:val="000C1546"/>
    <w:rsid w:val="000C3AF2"/>
    <w:rsid w:val="000C5078"/>
    <w:rsid w:val="000C50EC"/>
    <w:rsid w:val="000C6247"/>
    <w:rsid w:val="000D1A66"/>
    <w:rsid w:val="000D5BE6"/>
    <w:rsid w:val="000D663D"/>
    <w:rsid w:val="000E701E"/>
    <w:rsid w:val="000F41D8"/>
    <w:rsid w:val="001006D1"/>
    <w:rsid w:val="001055AB"/>
    <w:rsid w:val="00105AD2"/>
    <w:rsid w:val="00107469"/>
    <w:rsid w:val="0011114C"/>
    <w:rsid w:val="00111A29"/>
    <w:rsid w:val="00127A7A"/>
    <w:rsid w:val="001306BB"/>
    <w:rsid w:val="0013645B"/>
    <w:rsid w:val="00137FC0"/>
    <w:rsid w:val="0015305B"/>
    <w:rsid w:val="001551E7"/>
    <w:rsid w:val="00166416"/>
    <w:rsid w:val="0017592C"/>
    <w:rsid w:val="00181C9C"/>
    <w:rsid w:val="00186321"/>
    <w:rsid w:val="00186C76"/>
    <w:rsid w:val="00193961"/>
    <w:rsid w:val="00194F59"/>
    <w:rsid w:val="001B021F"/>
    <w:rsid w:val="001B5A8F"/>
    <w:rsid w:val="001B62E6"/>
    <w:rsid w:val="001C14E7"/>
    <w:rsid w:val="001C6DAC"/>
    <w:rsid w:val="001D73AD"/>
    <w:rsid w:val="001E3986"/>
    <w:rsid w:val="001E4D81"/>
    <w:rsid w:val="001E4F62"/>
    <w:rsid w:val="001F2C7D"/>
    <w:rsid w:val="002031F5"/>
    <w:rsid w:val="00204085"/>
    <w:rsid w:val="002270D9"/>
    <w:rsid w:val="00242DCA"/>
    <w:rsid w:val="00244339"/>
    <w:rsid w:val="00247F0D"/>
    <w:rsid w:val="00252A8A"/>
    <w:rsid w:val="0025521E"/>
    <w:rsid w:val="00266BD2"/>
    <w:rsid w:val="00271D6E"/>
    <w:rsid w:val="00274A88"/>
    <w:rsid w:val="00274AE7"/>
    <w:rsid w:val="00275DE3"/>
    <w:rsid w:val="00276137"/>
    <w:rsid w:val="0028480C"/>
    <w:rsid w:val="00284BA1"/>
    <w:rsid w:val="002906AA"/>
    <w:rsid w:val="00292EC7"/>
    <w:rsid w:val="0029478F"/>
    <w:rsid w:val="00296443"/>
    <w:rsid w:val="002A092A"/>
    <w:rsid w:val="002A70ED"/>
    <w:rsid w:val="002B62CA"/>
    <w:rsid w:val="002B6F47"/>
    <w:rsid w:val="002C0A6B"/>
    <w:rsid w:val="002C66E1"/>
    <w:rsid w:val="002D14BE"/>
    <w:rsid w:val="002D33D9"/>
    <w:rsid w:val="002E0D80"/>
    <w:rsid w:val="002E5E2D"/>
    <w:rsid w:val="002E6F89"/>
    <w:rsid w:val="002F34E6"/>
    <w:rsid w:val="002F4C39"/>
    <w:rsid w:val="00305981"/>
    <w:rsid w:val="00311FAF"/>
    <w:rsid w:val="00313195"/>
    <w:rsid w:val="00313EEE"/>
    <w:rsid w:val="00314992"/>
    <w:rsid w:val="0031652A"/>
    <w:rsid w:val="003170D3"/>
    <w:rsid w:val="003179C2"/>
    <w:rsid w:val="0032719B"/>
    <w:rsid w:val="00332514"/>
    <w:rsid w:val="00332BE2"/>
    <w:rsid w:val="00333B49"/>
    <w:rsid w:val="0033583B"/>
    <w:rsid w:val="00352370"/>
    <w:rsid w:val="00363D0F"/>
    <w:rsid w:val="003719ED"/>
    <w:rsid w:val="00372856"/>
    <w:rsid w:val="00386B5E"/>
    <w:rsid w:val="00390507"/>
    <w:rsid w:val="00391C69"/>
    <w:rsid w:val="00393C36"/>
    <w:rsid w:val="003A137E"/>
    <w:rsid w:val="003A41EA"/>
    <w:rsid w:val="003A61DE"/>
    <w:rsid w:val="003C529F"/>
    <w:rsid w:val="003D0BBD"/>
    <w:rsid w:val="003D3318"/>
    <w:rsid w:val="003D5718"/>
    <w:rsid w:val="003E2792"/>
    <w:rsid w:val="003E4405"/>
    <w:rsid w:val="003F6899"/>
    <w:rsid w:val="00403C0E"/>
    <w:rsid w:val="00412EFA"/>
    <w:rsid w:val="004168A6"/>
    <w:rsid w:val="00420234"/>
    <w:rsid w:val="0042392C"/>
    <w:rsid w:val="00430BFB"/>
    <w:rsid w:val="004316D6"/>
    <w:rsid w:val="00436242"/>
    <w:rsid w:val="004372D5"/>
    <w:rsid w:val="004448EA"/>
    <w:rsid w:val="00445643"/>
    <w:rsid w:val="004529CD"/>
    <w:rsid w:val="0046109E"/>
    <w:rsid w:val="00471794"/>
    <w:rsid w:val="00474CB5"/>
    <w:rsid w:val="0048254E"/>
    <w:rsid w:val="004876A5"/>
    <w:rsid w:val="004A4ADE"/>
    <w:rsid w:val="004B353A"/>
    <w:rsid w:val="004B4766"/>
    <w:rsid w:val="004C0500"/>
    <w:rsid w:val="004C2A19"/>
    <w:rsid w:val="004D234C"/>
    <w:rsid w:val="004D484E"/>
    <w:rsid w:val="004D48B2"/>
    <w:rsid w:val="004D71F7"/>
    <w:rsid w:val="004D7390"/>
    <w:rsid w:val="004E2A37"/>
    <w:rsid w:val="004E7E99"/>
    <w:rsid w:val="004F455E"/>
    <w:rsid w:val="0050019D"/>
    <w:rsid w:val="00512587"/>
    <w:rsid w:val="00513857"/>
    <w:rsid w:val="00517926"/>
    <w:rsid w:val="00520B24"/>
    <w:rsid w:val="00521074"/>
    <w:rsid w:val="005305D8"/>
    <w:rsid w:val="00532202"/>
    <w:rsid w:val="005324B6"/>
    <w:rsid w:val="005478DA"/>
    <w:rsid w:val="00554E2A"/>
    <w:rsid w:val="00557371"/>
    <w:rsid w:val="005612B8"/>
    <w:rsid w:val="0056770E"/>
    <w:rsid w:val="005708CD"/>
    <w:rsid w:val="00570924"/>
    <w:rsid w:val="0057175B"/>
    <w:rsid w:val="00573294"/>
    <w:rsid w:val="00573ABB"/>
    <w:rsid w:val="00574B98"/>
    <w:rsid w:val="00575232"/>
    <w:rsid w:val="0058536C"/>
    <w:rsid w:val="00586E59"/>
    <w:rsid w:val="00592426"/>
    <w:rsid w:val="00592751"/>
    <w:rsid w:val="005955C1"/>
    <w:rsid w:val="005A67AB"/>
    <w:rsid w:val="005B4DC7"/>
    <w:rsid w:val="005B7D3F"/>
    <w:rsid w:val="005C2143"/>
    <w:rsid w:val="005C265D"/>
    <w:rsid w:val="005C603E"/>
    <w:rsid w:val="005D78D2"/>
    <w:rsid w:val="005D7FAB"/>
    <w:rsid w:val="005E33AF"/>
    <w:rsid w:val="005E3D44"/>
    <w:rsid w:val="005E60FB"/>
    <w:rsid w:val="005F0514"/>
    <w:rsid w:val="005F06C1"/>
    <w:rsid w:val="0060014C"/>
    <w:rsid w:val="00600FC4"/>
    <w:rsid w:val="00601289"/>
    <w:rsid w:val="006174DD"/>
    <w:rsid w:val="00623F15"/>
    <w:rsid w:val="00646842"/>
    <w:rsid w:val="00657482"/>
    <w:rsid w:val="006625FA"/>
    <w:rsid w:val="00663727"/>
    <w:rsid w:val="00664637"/>
    <w:rsid w:val="006664AD"/>
    <w:rsid w:val="006724C0"/>
    <w:rsid w:val="00672C33"/>
    <w:rsid w:val="00674DBC"/>
    <w:rsid w:val="006927D1"/>
    <w:rsid w:val="00694366"/>
    <w:rsid w:val="006A63F1"/>
    <w:rsid w:val="006B12C9"/>
    <w:rsid w:val="006B5328"/>
    <w:rsid w:val="006B5E3F"/>
    <w:rsid w:val="006C28CE"/>
    <w:rsid w:val="006C3B8B"/>
    <w:rsid w:val="006C6283"/>
    <w:rsid w:val="006C755A"/>
    <w:rsid w:val="006D1B6F"/>
    <w:rsid w:val="006D2671"/>
    <w:rsid w:val="006D47BE"/>
    <w:rsid w:val="006E7F00"/>
    <w:rsid w:val="00734956"/>
    <w:rsid w:val="00735E85"/>
    <w:rsid w:val="0073745D"/>
    <w:rsid w:val="007378CF"/>
    <w:rsid w:val="00737BE2"/>
    <w:rsid w:val="00742C5A"/>
    <w:rsid w:val="00742D44"/>
    <w:rsid w:val="007532CC"/>
    <w:rsid w:val="00760CEF"/>
    <w:rsid w:val="00764CE1"/>
    <w:rsid w:val="007711FB"/>
    <w:rsid w:val="00772918"/>
    <w:rsid w:val="00780B66"/>
    <w:rsid w:val="00796CB3"/>
    <w:rsid w:val="00797762"/>
    <w:rsid w:val="007A202E"/>
    <w:rsid w:val="007A2804"/>
    <w:rsid w:val="007A2FB1"/>
    <w:rsid w:val="007A63DC"/>
    <w:rsid w:val="007B5FCD"/>
    <w:rsid w:val="007B6720"/>
    <w:rsid w:val="007C152C"/>
    <w:rsid w:val="007D3911"/>
    <w:rsid w:val="007E178E"/>
    <w:rsid w:val="007E5CF5"/>
    <w:rsid w:val="007E68D4"/>
    <w:rsid w:val="007F0F5E"/>
    <w:rsid w:val="007F20FF"/>
    <w:rsid w:val="007F3D7D"/>
    <w:rsid w:val="007F3E51"/>
    <w:rsid w:val="00800174"/>
    <w:rsid w:val="00800DC8"/>
    <w:rsid w:val="0081110D"/>
    <w:rsid w:val="00812CA5"/>
    <w:rsid w:val="0081704A"/>
    <w:rsid w:val="00820977"/>
    <w:rsid w:val="008278BB"/>
    <w:rsid w:val="00836954"/>
    <w:rsid w:val="0083715B"/>
    <w:rsid w:val="008406A1"/>
    <w:rsid w:val="008510BD"/>
    <w:rsid w:val="00851DB3"/>
    <w:rsid w:val="00851FA8"/>
    <w:rsid w:val="0086162D"/>
    <w:rsid w:val="00862369"/>
    <w:rsid w:val="008630DA"/>
    <w:rsid w:val="00870D89"/>
    <w:rsid w:val="00873119"/>
    <w:rsid w:val="00874433"/>
    <w:rsid w:val="008775C6"/>
    <w:rsid w:val="0088031E"/>
    <w:rsid w:val="00884C1B"/>
    <w:rsid w:val="00885A29"/>
    <w:rsid w:val="00890110"/>
    <w:rsid w:val="008956BB"/>
    <w:rsid w:val="008A2852"/>
    <w:rsid w:val="008A3D51"/>
    <w:rsid w:val="008B0AD7"/>
    <w:rsid w:val="008B1B7E"/>
    <w:rsid w:val="008B2603"/>
    <w:rsid w:val="008B64FC"/>
    <w:rsid w:val="008B66C2"/>
    <w:rsid w:val="008C0D38"/>
    <w:rsid w:val="008C483D"/>
    <w:rsid w:val="008C4BA5"/>
    <w:rsid w:val="008C4C60"/>
    <w:rsid w:val="008C6547"/>
    <w:rsid w:val="008D7859"/>
    <w:rsid w:val="008E15E3"/>
    <w:rsid w:val="008E187B"/>
    <w:rsid w:val="008F01D1"/>
    <w:rsid w:val="008F26F0"/>
    <w:rsid w:val="008F2E00"/>
    <w:rsid w:val="00902222"/>
    <w:rsid w:val="00903964"/>
    <w:rsid w:val="0090675F"/>
    <w:rsid w:val="009074D2"/>
    <w:rsid w:val="00916698"/>
    <w:rsid w:val="009170F0"/>
    <w:rsid w:val="00920A2D"/>
    <w:rsid w:val="00923FCC"/>
    <w:rsid w:val="00925E15"/>
    <w:rsid w:val="0093799D"/>
    <w:rsid w:val="00952511"/>
    <w:rsid w:val="009557BC"/>
    <w:rsid w:val="00961F71"/>
    <w:rsid w:val="009656C2"/>
    <w:rsid w:val="0097017E"/>
    <w:rsid w:val="00970D0B"/>
    <w:rsid w:val="00972ECF"/>
    <w:rsid w:val="0097327D"/>
    <w:rsid w:val="00987DAC"/>
    <w:rsid w:val="009905E7"/>
    <w:rsid w:val="00992AA8"/>
    <w:rsid w:val="0099399D"/>
    <w:rsid w:val="0099537F"/>
    <w:rsid w:val="0099726C"/>
    <w:rsid w:val="009A161A"/>
    <w:rsid w:val="009B2EB1"/>
    <w:rsid w:val="009D44E5"/>
    <w:rsid w:val="009E087F"/>
    <w:rsid w:val="009E6D8A"/>
    <w:rsid w:val="009F1794"/>
    <w:rsid w:val="009F4A5A"/>
    <w:rsid w:val="009F5672"/>
    <w:rsid w:val="00A04721"/>
    <w:rsid w:val="00A107AE"/>
    <w:rsid w:val="00A13CCA"/>
    <w:rsid w:val="00A15A9D"/>
    <w:rsid w:val="00A1729F"/>
    <w:rsid w:val="00A271D8"/>
    <w:rsid w:val="00A3006A"/>
    <w:rsid w:val="00A31CA2"/>
    <w:rsid w:val="00A33470"/>
    <w:rsid w:val="00A33496"/>
    <w:rsid w:val="00A379D1"/>
    <w:rsid w:val="00A40AC0"/>
    <w:rsid w:val="00A43F6A"/>
    <w:rsid w:val="00A457ED"/>
    <w:rsid w:val="00A46F0E"/>
    <w:rsid w:val="00A51EED"/>
    <w:rsid w:val="00A57137"/>
    <w:rsid w:val="00A72161"/>
    <w:rsid w:val="00A84798"/>
    <w:rsid w:val="00A867E2"/>
    <w:rsid w:val="00A86C7C"/>
    <w:rsid w:val="00A96D4F"/>
    <w:rsid w:val="00A975C7"/>
    <w:rsid w:val="00AA0C03"/>
    <w:rsid w:val="00AA2C65"/>
    <w:rsid w:val="00AA39CE"/>
    <w:rsid w:val="00AA7944"/>
    <w:rsid w:val="00AA7F98"/>
    <w:rsid w:val="00AB258C"/>
    <w:rsid w:val="00AC55FA"/>
    <w:rsid w:val="00AF317A"/>
    <w:rsid w:val="00AF6F00"/>
    <w:rsid w:val="00B01975"/>
    <w:rsid w:val="00B03F9E"/>
    <w:rsid w:val="00B05C28"/>
    <w:rsid w:val="00B13819"/>
    <w:rsid w:val="00B13A89"/>
    <w:rsid w:val="00B22D06"/>
    <w:rsid w:val="00B306F5"/>
    <w:rsid w:val="00B5325C"/>
    <w:rsid w:val="00B53CCF"/>
    <w:rsid w:val="00B615F1"/>
    <w:rsid w:val="00B624A6"/>
    <w:rsid w:val="00B62BAF"/>
    <w:rsid w:val="00B71596"/>
    <w:rsid w:val="00B817F4"/>
    <w:rsid w:val="00B8709A"/>
    <w:rsid w:val="00BA728F"/>
    <w:rsid w:val="00BB08FD"/>
    <w:rsid w:val="00BB7BB9"/>
    <w:rsid w:val="00BC280D"/>
    <w:rsid w:val="00BC553C"/>
    <w:rsid w:val="00BC7E41"/>
    <w:rsid w:val="00BD16FC"/>
    <w:rsid w:val="00BD6F46"/>
    <w:rsid w:val="00BE084C"/>
    <w:rsid w:val="00BE47C6"/>
    <w:rsid w:val="00BE6B16"/>
    <w:rsid w:val="00C1749C"/>
    <w:rsid w:val="00C20377"/>
    <w:rsid w:val="00C27E8C"/>
    <w:rsid w:val="00C31C12"/>
    <w:rsid w:val="00C3522A"/>
    <w:rsid w:val="00C4229A"/>
    <w:rsid w:val="00C423F2"/>
    <w:rsid w:val="00C44647"/>
    <w:rsid w:val="00C50970"/>
    <w:rsid w:val="00C55980"/>
    <w:rsid w:val="00C606B8"/>
    <w:rsid w:val="00C61378"/>
    <w:rsid w:val="00C634B5"/>
    <w:rsid w:val="00C7288B"/>
    <w:rsid w:val="00C81C5E"/>
    <w:rsid w:val="00C81F30"/>
    <w:rsid w:val="00C82B71"/>
    <w:rsid w:val="00C8732D"/>
    <w:rsid w:val="00C902A2"/>
    <w:rsid w:val="00C924F6"/>
    <w:rsid w:val="00CA3C34"/>
    <w:rsid w:val="00CC373C"/>
    <w:rsid w:val="00CC656A"/>
    <w:rsid w:val="00CC70A4"/>
    <w:rsid w:val="00CD0BF6"/>
    <w:rsid w:val="00CD2B53"/>
    <w:rsid w:val="00CF45E6"/>
    <w:rsid w:val="00CF5133"/>
    <w:rsid w:val="00D03079"/>
    <w:rsid w:val="00D14B03"/>
    <w:rsid w:val="00D16A3F"/>
    <w:rsid w:val="00D174C2"/>
    <w:rsid w:val="00D22234"/>
    <w:rsid w:val="00D244DF"/>
    <w:rsid w:val="00D26C02"/>
    <w:rsid w:val="00D305A4"/>
    <w:rsid w:val="00D30B8C"/>
    <w:rsid w:val="00D4527E"/>
    <w:rsid w:val="00D50AD2"/>
    <w:rsid w:val="00D51E70"/>
    <w:rsid w:val="00D54BA4"/>
    <w:rsid w:val="00D55099"/>
    <w:rsid w:val="00D56917"/>
    <w:rsid w:val="00D61380"/>
    <w:rsid w:val="00D67E7F"/>
    <w:rsid w:val="00D72C19"/>
    <w:rsid w:val="00D72C1B"/>
    <w:rsid w:val="00D73914"/>
    <w:rsid w:val="00D801FF"/>
    <w:rsid w:val="00D832F0"/>
    <w:rsid w:val="00D837F4"/>
    <w:rsid w:val="00D84F40"/>
    <w:rsid w:val="00D90786"/>
    <w:rsid w:val="00D919D9"/>
    <w:rsid w:val="00DA0741"/>
    <w:rsid w:val="00DA2522"/>
    <w:rsid w:val="00DA393C"/>
    <w:rsid w:val="00DA5986"/>
    <w:rsid w:val="00DA5E08"/>
    <w:rsid w:val="00DB366A"/>
    <w:rsid w:val="00DD387F"/>
    <w:rsid w:val="00DD446F"/>
    <w:rsid w:val="00DD597C"/>
    <w:rsid w:val="00DD725F"/>
    <w:rsid w:val="00DE1916"/>
    <w:rsid w:val="00DE1FB6"/>
    <w:rsid w:val="00DE6B3F"/>
    <w:rsid w:val="00DF63F2"/>
    <w:rsid w:val="00E00FD0"/>
    <w:rsid w:val="00E0130D"/>
    <w:rsid w:val="00E05948"/>
    <w:rsid w:val="00E06011"/>
    <w:rsid w:val="00E14C6D"/>
    <w:rsid w:val="00E31E9D"/>
    <w:rsid w:val="00E33FB5"/>
    <w:rsid w:val="00E5546C"/>
    <w:rsid w:val="00E61AD2"/>
    <w:rsid w:val="00E63FAD"/>
    <w:rsid w:val="00E64897"/>
    <w:rsid w:val="00E70B11"/>
    <w:rsid w:val="00E74A0D"/>
    <w:rsid w:val="00E77D33"/>
    <w:rsid w:val="00E84C09"/>
    <w:rsid w:val="00E879AD"/>
    <w:rsid w:val="00E91D04"/>
    <w:rsid w:val="00E92B50"/>
    <w:rsid w:val="00E939FF"/>
    <w:rsid w:val="00E94A6D"/>
    <w:rsid w:val="00EA5475"/>
    <w:rsid w:val="00EB0894"/>
    <w:rsid w:val="00EB426C"/>
    <w:rsid w:val="00EC13AF"/>
    <w:rsid w:val="00EC7102"/>
    <w:rsid w:val="00ED24F9"/>
    <w:rsid w:val="00EE1DCC"/>
    <w:rsid w:val="00EF44E4"/>
    <w:rsid w:val="00EF601B"/>
    <w:rsid w:val="00EF7536"/>
    <w:rsid w:val="00F01AE9"/>
    <w:rsid w:val="00F04FA0"/>
    <w:rsid w:val="00F06AB4"/>
    <w:rsid w:val="00F07648"/>
    <w:rsid w:val="00F1292E"/>
    <w:rsid w:val="00F20126"/>
    <w:rsid w:val="00F20703"/>
    <w:rsid w:val="00F20EA1"/>
    <w:rsid w:val="00F25535"/>
    <w:rsid w:val="00F31959"/>
    <w:rsid w:val="00F33183"/>
    <w:rsid w:val="00F33F4C"/>
    <w:rsid w:val="00F3495E"/>
    <w:rsid w:val="00F42F24"/>
    <w:rsid w:val="00F46E8B"/>
    <w:rsid w:val="00F61DFE"/>
    <w:rsid w:val="00F64A57"/>
    <w:rsid w:val="00F64C11"/>
    <w:rsid w:val="00F660DC"/>
    <w:rsid w:val="00F66561"/>
    <w:rsid w:val="00F71624"/>
    <w:rsid w:val="00F72034"/>
    <w:rsid w:val="00F72A1A"/>
    <w:rsid w:val="00F75DA8"/>
    <w:rsid w:val="00F9335E"/>
    <w:rsid w:val="00F956C3"/>
    <w:rsid w:val="00FA16E6"/>
    <w:rsid w:val="00FA5342"/>
    <w:rsid w:val="00FA7A07"/>
    <w:rsid w:val="00FA7DE0"/>
    <w:rsid w:val="00FB7A33"/>
    <w:rsid w:val="00FC003E"/>
    <w:rsid w:val="00FD6E69"/>
    <w:rsid w:val="00FE1257"/>
    <w:rsid w:val="00FE7FEF"/>
    <w:rsid w:val="00FF0ADD"/>
    <w:rsid w:val="00FF40B7"/>
    <w:rsid w:val="00FF495D"/>
    <w:rsid w:val="00FF689C"/>
    <w:rsid w:val="00FF7C3D"/>
    <w:rsid w:val="010A242B"/>
    <w:rsid w:val="0133076D"/>
    <w:rsid w:val="0162EF52"/>
    <w:rsid w:val="0169F343"/>
    <w:rsid w:val="02049A48"/>
    <w:rsid w:val="0235E40D"/>
    <w:rsid w:val="0256650A"/>
    <w:rsid w:val="026361E7"/>
    <w:rsid w:val="03EC63A9"/>
    <w:rsid w:val="046A54E3"/>
    <w:rsid w:val="0507AEC5"/>
    <w:rsid w:val="061CC3CA"/>
    <w:rsid w:val="080B426C"/>
    <w:rsid w:val="088BD78C"/>
    <w:rsid w:val="08A33E55"/>
    <w:rsid w:val="09C68BFA"/>
    <w:rsid w:val="0A283947"/>
    <w:rsid w:val="0A7BDD00"/>
    <w:rsid w:val="0AC894ED"/>
    <w:rsid w:val="0C1CF4A1"/>
    <w:rsid w:val="0C3ECC8A"/>
    <w:rsid w:val="0CF6D535"/>
    <w:rsid w:val="0D2CAB4B"/>
    <w:rsid w:val="0E0E23C6"/>
    <w:rsid w:val="0F16A1DA"/>
    <w:rsid w:val="1161B990"/>
    <w:rsid w:val="1376ECCC"/>
    <w:rsid w:val="13C54AFB"/>
    <w:rsid w:val="14F21618"/>
    <w:rsid w:val="1537C840"/>
    <w:rsid w:val="15E97235"/>
    <w:rsid w:val="1705C90C"/>
    <w:rsid w:val="175AD6C7"/>
    <w:rsid w:val="1815878F"/>
    <w:rsid w:val="191026BC"/>
    <w:rsid w:val="19C833D4"/>
    <w:rsid w:val="19D6D797"/>
    <w:rsid w:val="1CA87A65"/>
    <w:rsid w:val="1E58EF1F"/>
    <w:rsid w:val="1E741103"/>
    <w:rsid w:val="20299505"/>
    <w:rsid w:val="202F53BC"/>
    <w:rsid w:val="203A24EC"/>
    <w:rsid w:val="20620ADB"/>
    <w:rsid w:val="219ADE61"/>
    <w:rsid w:val="223F4E19"/>
    <w:rsid w:val="229BDF98"/>
    <w:rsid w:val="22DE49EC"/>
    <w:rsid w:val="22E1AF01"/>
    <w:rsid w:val="23E5A99D"/>
    <w:rsid w:val="258C4D4D"/>
    <w:rsid w:val="2651B768"/>
    <w:rsid w:val="2750E2C3"/>
    <w:rsid w:val="287FA3C2"/>
    <w:rsid w:val="2A431CD4"/>
    <w:rsid w:val="2A86F4FF"/>
    <w:rsid w:val="2B3656A0"/>
    <w:rsid w:val="2C6D827E"/>
    <w:rsid w:val="2C96E2E0"/>
    <w:rsid w:val="2D183A8B"/>
    <w:rsid w:val="2FD7D328"/>
    <w:rsid w:val="312C80F6"/>
    <w:rsid w:val="348B3EC8"/>
    <w:rsid w:val="367F2694"/>
    <w:rsid w:val="390FEDBE"/>
    <w:rsid w:val="39165087"/>
    <w:rsid w:val="39FC4536"/>
    <w:rsid w:val="3A15EFF3"/>
    <w:rsid w:val="3AB2D591"/>
    <w:rsid w:val="3BDF8C8B"/>
    <w:rsid w:val="3C6695DC"/>
    <w:rsid w:val="3E518E4C"/>
    <w:rsid w:val="3F040B3E"/>
    <w:rsid w:val="404E6EEF"/>
    <w:rsid w:val="40B4E87B"/>
    <w:rsid w:val="40E29DB2"/>
    <w:rsid w:val="41A179F0"/>
    <w:rsid w:val="44221184"/>
    <w:rsid w:val="442AE39A"/>
    <w:rsid w:val="44CFE63C"/>
    <w:rsid w:val="44D1D27F"/>
    <w:rsid w:val="463204F0"/>
    <w:rsid w:val="494C5979"/>
    <w:rsid w:val="4A53D0F4"/>
    <w:rsid w:val="4AAA35C1"/>
    <w:rsid w:val="4BAAF6B8"/>
    <w:rsid w:val="4BE6734C"/>
    <w:rsid w:val="4D856EF8"/>
    <w:rsid w:val="4F268087"/>
    <w:rsid w:val="4F28ACFD"/>
    <w:rsid w:val="526806AA"/>
    <w:rsid w:val="53AAC439"/>
    <w:rsid w:val="541B32E9"/>
    <w:rsid w:val="5454908E"/>
    <w:rsid w:val="554EA0BB"/>
    <w:rsid w:val="56374F4A"/>
    <w:rsid w:val="56B2FE83"/>
    <w:rsid w:val="583DCCB5"/>
    <w:rsid w:val="58AA761A"/>
    <w:rsid w:val="58F49D76"/>
    <w:rsid w:val="59FFDDAA"/>
    <w:rsid w:val="5AC9E3A0"/>
    <w:rsid w:val="5B0E1F5B"/>
    <w:rsid w:val="5B728D24"/>
    <w:rsid w:val="5CD695DB"/>
    <w:rsid w:val="5E53FAB3"/>
    <w:rsid w:val="6034B30A"/>
    <w:rsid w:val="60D67179"/>
    <w:rsid w:val="61D2F396"/>
    <w:rsid w:val="648B68BB"/>
    <w:rsid w:val="64FF95F6"/>
    <w:rsid w:val="65B8D20A"/>
    <w:rsid w:val="673DDB0F"/>
    <w:rsid w:val="684B1A17"/>
    <w:rsid w:val="684C0272"/>
    <w:rsid w:val="69B807D4"/>
    <w:rsid w:val="6A325675"/>
    <w:rsid w:val="6C0AD653"/>
    <w:rsid w:val="6EA03A22"/>
    <w:rsid w:val="6EA8B92C"/>
    <w:rsid w:val="6F2A2853"/>
    <w:rsid w:val="710A8D89"/>
    <w:rsid w:val="711A1585"/>
    <w:rsid w:val="73B16E3F"/>
    <w:rsid w:val="74726FBC"/>
    <w:rsid w:val="74F9DDF7"/>
    <w:rsid w:val="7607CF39"/>
    <w:rsid w:val="76EDA601"/>
    <w:rsid w:val="76F63810"/>
    <w:rsid w:val="77044D6D"/>
    <w:rsid w:val="7717D2BB"/>
    <w:rsid w:val="78571C29"/>
    <w:rsid w:val="7860F4C3"/>
    <w:rsid w:val="79C23FB2"/>
    <w:rsid w:val="7A140277"/>
    <w:rsid w:val="7AEC964E"/>
    <w:rsid w:val="7DB1B3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94719"/>
  <w15:chartTrackingRefBased/>
  <w15:docId w15:val="{82301A8D-00FC-794A-AD2E-567E5886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
      </w:numPr>
      <w:tabs>
        <w:tab w:val="left" w:pos="567"/>
      </w:tabs>
      <w:spacing w:before="120" w:after="120"/>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2"/>
      </w:numPr>
      <w:ind w:left="568" w:hanging="284"/>
    </w:pPr>
  </w:style>
  <w:style w:type="paragraph" w:styleId="ListBullet2">
    <w:name w:val="List Bullet 2"/>
    <w:basedOn w:val="Normal"/>
    <w:uiPriority w:val="99"/>
    <w:unhideWhenUsed/>
    <w:rsid w:val="00B03F9E"/>
    <w:pPr>
      <w:numPr>
        <w:numId w:val="3"/>
      </w:numPr>
      <w:spacing w:before="120" w:after="120"/>
      <w:ind w:left="851" w:hanging="284"/>
    </w:pPr>
  </w:style>
  <w:style w:type="paragraph" w:styleId="ListBullet3">
    <w:name w:val="List Bullet 3"/>
    <w:basedOn w:val="Normal"/>
    <w:uiPriority w:val="99"/>
    <w:unhideWhenUsed/>
    <w:rsid w:val="00554E2A"/>
    <w:pPr>
      <w:numPr>
        <w:numId w:val="4"/>
      </w:numPr>
      <w:spacing w:before="120" w:after="120"/>
      <w:ind w:left="1135" w:hanging="284"/>
    </w:pPr>
  </w:style>
  <w:style w:type="paragraph" w:styleId="ListBullet4">
    <w:name w:val="List Bullet 4"/>
    <w:basedOn w:val="Normal"/>
    <w:uiPriority w:val="99"/>
    <w:unhideWhenUsed/>
    <w:rsid w:val="00554E2A"/>
    <w:pPr>
      <w:numPr>
        <w:numId w:val="5"/>
      </w:numPr>
      <w:spacing w:before="120" w:after="120"/>
    </w:pPr>
  </w:style>
  <w:style w:type="paragraph" w:styleId="ListBullet5">
    <w:name w:val="List Bullet 5"/>
    <w:basedOn w:val="Normal"/>
    <w:uiPriority w:val="99"/>
    <w:unhideWhenUsed/>
    <w:rsid w:val="00554E2A"/>
    <w:pPr>
      <w:numPr>
        <w:numId w:val="6"/>
      </w:numPr>
      <w:spacing w:before="120" w:after="120"/>
    </w:pPr>
  </w:style>
  <w:style w:type="paragraph" w:styleId="ListNumber">
    <w:name w:val="List Number"/>
    <w:basedOn w:val="Normal"/>
    <w:uiPriority w:val="99"/>
    <w:unhideWhenUsed/>
    <w:rsid w:val="00107469"/>
    <w:pPr>
      <w:numPr>
        <w:numId w:val="7"/>
      </w:numPr>
      <w:spacing w:before="120" w:after="120"/>
      <w:ind w:left="568" w:hanging="284"/>
    </w:pPr>
  </w:style>
  <w:style w:type="paragraph" w:styleId="ListNumber2">
    <w:name w:val="List Number 2"/>
    <w:basedOn w:val="Normal"/>
    <w:uiPriority w:val="99"/>
    <w:unhideWhenUsed/>
    <w:rsid w:val="00107469"/>
    <w:pPr>
      <w:numPr>
        <w:numId w:val="8"/>
      </w:numPr>
      <w:spacing w:before="120" w:after="120"/>
      <w:ind w:left="851" w:hanging="284"/>
    </w:pPr>
  </w:style>
  <w:style w:type="paragraph" w:styleId="ListNumber3">
    <w:name w:val="List Number 3"/>
    <w:basedOn w:val="Normal"/>
    <w:uiPriority w:val="99"/>
    <w:unhideWhenUsed/>
    <w:rsid w:val="00107469"/>
    <w:pPr>
      <w:numPr>
        <w:numId w:val="9"/>
      </w:numPr>
      <w:spacing w:before="120" w:after="120"/>
      <w:ind w:left="1135" w:hanging="284"/>
    </w:pPr>
  </w:style>
  <w:style w:type="paragraph" w:styleId="ListNumber4">
    <w:name w:val="List Number 4"/>
    <w:basedOn w:val="Normal"/>
    <w:uiPriority w:val="99"/>
    <w:unhideWhenUsed/>
    <w:rsid w:val="00107469"/>
    <w:pPr>
      <w:numPr>
        <w:numId w:val="10"/>
      </w:numPr>
      <w:spacing w:before="120" w:after="120"/>
      <w:ind w:left="1418" w:hanging="284"/>
    </w:pPr>
  </w:style>
  <w:style w:type="paragraph" w:styleId="ListNumber5">
    <w:name w:val="List Number 5"/>
    <w:basedOn w:val="Normal"/>
    <w:uiPriority w:val="99"/>
    <w:unhideWhenUsed/>
    <w:rsid w:val="00812CA5"/>
    <w:pPr>
      <w:numPr>
        <w:numId w:val="11"/>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F1292E"/>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F1292E"/>
  </w:style>
  <w:style w:type="character" w:customStyle="1" w:styleId="scxw95325698">
    <w:name w:val="scxw95325698"/>
    <w:basedOn w:val="DefaultParagraphFont"/>
    <w:rsid w:val="00F1292E"/>
  </w:style>
  <w:style w:type="character" w:customStyle="1" w:styleId="eop">
    <w:name w:val="eop"/>
    <w:basedOn w:val="DefaultParagraphFont"/>
    <w:rsid w:val="00F1292E"/>
  </w:style>
  <w:style w:type="character" w:customStyle="1" w:styleId="scxw236816668">
    <w:name w:val="scxw236816668"/>
    <w:basedOn w:val="DefaultParagraphFont"/>
    <w:rsid w:val="00F1292E"/>
  </w:style>
  <w:style w:type="character" w:customStyle="1" w:styleId="scxw38167666">
    <w:name w:val="scxw38167666"/>
    <w:basedOn w:val="DefaultParagraphFont"/>
    <w:rsid w:val="00F1292E"/>
  </w:style>
  <w:style w:type="character" w:customStyle="1" w:styleId="scxw51912990">
    <w:name w:val="scxw51912990"/>
    <w:basedOn w:val="DefaultParagraphFont"/>
    <w:rsid w:val="00F1292E"/>
  </w:style>
  <w:style w:type="character" w:customStyle="1" w:styleId="scxw65251024">
    <w:name w:val="scxw65251024"/>
    <w:basedOn w:val="DefaultParagraphFont"/>
    <w:rsid w:val="008A3D51"/>
  </w:style>
  <w:style w:type="character" w:customStyle="1" w:styleId="scxw226664961">
    <w:name w:val="scxw226664961"/>
    <w:basedOn w:val="DefaultParagraphFont"/>
    <w:rsid w:val="008A3D51"/>
  </w:style>
  <w:style w:type="character" w:customStyle="1" w:styleId="wacimagecontainer">
    <w:name w:val="wacimagecontainer"/>
    <w:basedOn w:val="DefaultParagraphFont"/>
    <w:rsid w:val="008A3D51"/>
  </w:style>
  <w:style w:type="character" w:customStyle="1" w:styleId="tabchar">
    <w:name w:val="tabchar"/>
    <w:basedOn w:val="DefaultParagraphFont"/>
    <w:rsid w:val="008A3D51"/>
  </w:style>
  <w:style w:type="character" w:customStyle="1" w:styleId="scxw222954137">
    <w:name w:val="scxw222954137"/>
    <w:basedOn w:val="DefaultParagraphFont"/>
    <w:rsid w:val="008A3D51"/>
  </w:style>
  <w:style w:type="character" w:customStyle="1" w:styleId="scxw238808587">
    <w:name w:val="scxw238808587"/>
    <w:basedOn w:val="DefaultParagraphFont"/>
    <w:rsid w:val="008A3D51"/>
  </w:style>
  <w:style w:type="character" w:customStyle="1" w:styleId="scxw93671645">
    <w:name w:val="scxw93671645"/>
    <w:basedOn w:val="DefaultParagraphFont"/>
    <w:rsid w:val="00D72C19"/>
  </w:style>
  <w:style w:type="character" w:customStyle="1" w:styleId="scxw182109737">
    <w:name w:val="scxw182109737"/>
    <w:basedOn w:val="DefaultParagraphFont"/>
    <w:rsid w:val="00D72C19"/>
  </w:style>
  <w:style w:type="character" w:customStyle="1" w:styleId="scxw79482765">
    <w:name w:val="scxw79482765"/>
    <w:basedOn w:val="DefaultParagraphFont"/>
    <w:rsid w:val="00D72C19"/>
  </w:style>
  <w:style w:type="paragraph" w:styleId="ListParagraph">
    <w:name w:val="List Paragraph"/>
    <w:basedOn w:val="Normal"/>
    <w:uiPriority w:val="34"/>
    <w:qFormat/>
    <w:rsid w:val="00CA3C34"/>
    <w:pPr>
      <w:spacing w:before="0" w:after="200" w:line="276" w:lineRule="auto"/>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5454908E"/>
    <w:rPr>
      <w:color w:val="96B3F0"/>
      <w:u w:val="single"/>
    </w:rPr>
  </w:style>
  <w:style w:type="character" w:styleId="CommentReference">
    <w:name w:val="annotation reference"/>
    <w:basedOn w:val="DefaultParagraphFont"/>
    <w:uiPriority w:val="99"/>
    <w:semiHidden/>
    <w:unhideWhenUsed/>
    <w:rsid w:val="00271D6E"/>
    <w:rPr>
      <w:sz w:val="16"/>
      <w:szCs w:val="16"/>
    </w:rPr>
  </w:style>
  <w:style w:type="paragraph" w:styleId="CommentText">
    <w:name w:val="annotation text"/>
    <w:basedOn w:val="Normal"/>
    <w:link w:val="CommentTextChar"/>
    <w:uiPriority w:val="99"/>
    <w:semiHidden/>
    <w:unhideWhenUsed/>
    <w:rsid w:val="00271D6E"/>
    <w:pPr>
      <w:spacing w:line="240" w:lineRule="auto"/>
    </w:pPr>
    <w:rPr>
      <w:szCs w:val="20"/>
    </w:rPr>
  </w:style>
  <w:style w:type="character" w:customStyle="1" w:styleId="CommentTextChar">
    <w:name w:val="Comment Text Char"/>
    <w:basedOn w:val="DefaultParagraphFont"/>
    <w:link w:val="CommentText"/>
    <w:uiPriority w:val="99"/>
    <w:semiHidden/>
    <w:rsid w:val="00271D6E"/>
    <w:rPr>
      <w:rFonts w:ascii="Trade Gothic Next Light" w:hAnsi="Trade Gothic Next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71D6E"/>
    <w:rPr>
      <w:b/>
      <w:bCs/>
    </w:rPr>
  </w:style>
  <w:style w:type="character" w:customStyle="1" w:styleId="CommentSubjectChar">
    <w:name w:val="Comment Subject Char"/>
    <w:basedOn w:val="CommentTextChar"/>
    <w:link w:val="CommentSubject"/>
    <w:uiPriority w:val="99"/>
    <w:semiHidden/>
    <w:rsid w:val="00271D6E"/>
    <w:rPr>
      <w:rFonts w:ascii="Trade Gothic Next Light" w:hAnsi="Trade Gothic Next Light"/>
      <w:b/>
      <w:bCs/>
      <w:color w:val="000000" w:themeColor="text1"/>
      <w:sz w:val="20"/>
      <w:szCs w:val="20"/>
    </w:rPr>
  </w:style>
  <w:style w:type="character" w:styleId="Mention">
    <w:name w:val="Mention"/>
    <w:basedOn w:val="DefaultParagraphFont"/>
    <w:uiPriority w:val="99"/>
    <w:unhideWhenUsed/>
    <w:rsid w:val="00271D6E"/>
    <w:rPr>
      <w:color w:val="2B579A"/>
      <w:shd w:val="clear" w:color="auto" w:fill="E1DFDD"/>
    </w:rPr>
  </w:style>
  <w:style w:type="paragraph" w:customStyle="1" w:styleId="MediumGrid210">
    <w:name w:val="Medium Grid 210"/>
    <w:uiPriority w:val="1"/>
    <w:qFormat/>
    <w:rsid w:val="00A86C7C"/>
    <w:rPr>
      <w:rFonts w:ascii="Calibri" w:eastAsia="Calibri" w:hAnsi="Calibri" w:cs="Times New Roman"/>
      <w:sz w:val="22"/>
      <w:szCs w:val="22"/>
    </w:rPr>
  </w:style>
  <w:style w:type="paragraph" w:customStyle="1" w:styleId="Default">
    <w:name w:val="Default"/>
    <w:rsid w:val="001006D1"/>
    <w:pPr>
      <w:autoSpaceDE w:val="0"/>
      <w:autoSpaceDN w:val="0"/>
      <w:adjustRightInd w:val="0"/>
    </w:pPr>
    <w:rPr>
      <w:rFonts w:ascii="Arial" w:eastAsia="Calibri" w:hAnsi="Arial" w:cs="Arial"/>
      <w:color w:val="000000"/>
      <w:lang w:val="en-US" w:eastAsia="en-GB"/>
    </w:rPr>
  </w:style>
  <w:style w:type="numbering" w:customStyle="1" w:styleId="CurrentList1">
    <w:name w:val="Current List1"/>
    <w:uiPriority w:val="99"/>
    <w:rsid w:val="001006D1"/>
    <w:pPr>
      <w:numPr>
        <w:numId w:val="12"/>
      </w:numPr>
    </w:pPr>
  </w:style>
  <w:style w:type="numbering" w:customStyle="1" w:styleId="CurrentList2">
    <w:name w:val="Current List2"/>
    <w:uiPriority w:val="99"/>
    <w:rsid w:val="001006D1"/>
    <w:pPr>
      <w:numPr>
        <w:numId w:val="13"/>
      </w:numPr>
    </w:pPr>
  </w:style>
  <w:style w:type="numbering" w:customStyle="1" w:styleId="CurrentList3">
    <w:name w:val="Current List3"/>
    <w:uiPriority w:val="99"/>
    <w:rsid w:val="001006D1"/>
    <w:pPr>
      <w:numPr>
        <w:numId w:val="14"/>
      </w:numPr>
    </w:pPr>
  </w:style>
  <w:style w:type="numbering" w:customStyle="1" w:styleId="CurrentList4">
    <w:name w:val="Current List4"/>
    <w:uiPriority w:val="99"/>
    <w:rsid w:val="00DD597C"/>
    <w:pPr>
      <w:numPr>
        <w:numId w:val="16"/>
      </w:numPr>
    </w:pPr>
  </w:style>
  <w:style w:type="numbering" w:customStyle="1" w:styleId="CurrentList5">
    <w:name w:val="Current List5"/>
    <w:uiPriority w:val="99"/>
    <w:rsid w:val="00DD597C"/>
    <w:pPr>
      <w:numPr>
        <w:numId w:val="17"/>
      </w:numPr>
    </w:pPr>
  </w:style>
  <w:style w:type="numbering" w:customStyle="1" w:styleId="CurrentList6">
    <w:name w:val="Current List6"/>
    <w:uiPriority w:val="99"/>
    <w:rsid w:val="00DE6B3F"/>
    <w:pPr>
      <w:numPr>
        <w:numId w:val="18"/>
      </w:numPr>
    </w:pPr>
  </w:style>
  <w:style w:type="character" w:styleId="UnresolvedMention">
    <w:name w:val="Unresolved Mention"/>
    <w:basedOn w:val="DefaultParagraphFont"/>
    <w:uiPriority w:val="99"/>
    <w:semiHidden/>
    <w:unhideWhenUsed/>
    <w:rsid w:val="002E0D80"/>
    <w:rPr>
      <w:color w:val="605E5C"/>
      <w:shd w:val="clear" w:color="auto" w:fill="E1DFDD"/>
    </w:rPr>
  </w:style>
  <w:style w:type="paragraph" w:styleId="NormalWeb">
    <w:name w:val="Normal (Web)"/>
    <w:basedOn w:val="Normal"/>
    <w:uiPriority w:val="99"/>
    <w:semiHidden/>
    <w:unhideWhenUsed/>
    <w:rsid w:val="006174DD"/>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FollowedHyperlink">
    <w:name w:val="FollowedHyperlink"/>
    <w:basedOn w:val="DefaultParagraphFont"/>
    <w:uiPriority w:val="99"/>
    <w:semiHidden/>
    <w:unhideWhenUsed/>
    <w:rsid w:val="0093799D"/>
    <w:rPr>
      <w:color w:val="233A59" w:themeColor="followedHyperlink"/>
      <w:u w:val="single"/>
    </w:rPr>
  </w:style>
  <w:style w:type="paragraph" w:customStyle="1" w:styleId="MediumGrid21">
    <w:name w:val="Medium Grid 21"/>
    <w:uiPriority w:val="1"/>
    <w:qFormat/>
    <w:rsid w:val="00A33470"/>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7345">
      <w:bodyDiv w:val="1"/>
      <w:marLeft w:val="0"/>
      <w:marRight w:val="0"/>
      <w:marTop w:val="0"/>
      <w:marBottom w:val="0"/>
      <w:divBdr>
        <w:top w:val="none" w:sz="0" w:space="0" w:color="auto"/>
        <w:left w:val="none" w:sz="0" w:space="0" w:color="auto"/>
        <w:bottom w:val="none" w:sz="0" w:space="0" w:color="auto"/>
        <w:right w:val="none" w:sz="0" w:space="0" w:color="auto"/>
      </w:divBdr>
      <w:divsChild>
        <w:div w:id="795828644">
          <w:marLeft w:val="0"/>
          <w:marRight w:val="0"/>
          <w:marTop w:val="0"/>
          <w:marBottom w:val="0"/>
          <w:divBdr>
            <w:top w:val="none" w:sz="0" w:space="0" w:color="auto"/>
            <w:left w:val="none" w:sz="0" w:space="0" w:color="auto"/>
            <w:bottom w:val="none" w:sz="0" w:space="0" w:color="auto"/>
            <w:right w:val="none" w:sz="0" w:space="0" w:color="auto"/>
          </w:divBdr>
        </w:div>
        <w:div w:id="1295062294">
          <w:marLeft w:val="0"/>
          <w:marRight w:val="0"/>
          <w:marTop w:val="0"/>
          <w:marBottom w:val="0"/>
          <w:divBdr>
            <w:top w:val="none" w:sz="0" w:space="0" w:color="auto"/>
            <w:left w:val="none" w:sz="0" w:space="0" w:color="auto"/>
            <w:bottom w:val="none" w:sz="0" w:space="0" w:color="auto"/>
            <w:right w:val="none" w:sz="0" w:space="0" w:color="auto"/>
          </w:divBdr>
        </w:div>
        <w:div w:id="1750808638">
          <w:marLeft w:val="0"/>
          <w:marRight w:val="0"/>
          <w:marTop w:val="0"/>
          <w:marBottom w:val="0"/>
          <w:divBdr>
            <w:top w:val="none" w:sz="0" w:space="0" w:color="auto"/>
            <w:left w:val="none" w:sz="0" w:space="0" w:color="auto"/>
            <w:bottom w:val="none" w:sz="0" w:space="0" w:color="auto"/>
            <w:right w:val="none" w:sz="0" w:space="0" w:color="auto"/>
          </w:divBdr>
        </w:div>
      </w:divsChild>
    </w:div>
    <w:div w:id="260377674">
      <w:bodyDiv w:val="1"/>
      <w:marLeft w:val="0"/>
      <w:marRight w:val="0"/>
      <w:marTop w:val="0"/>
      <w:marBottom w:val="0"/>
      <w:divBdr>
        <w:top w:val="none" w:sz="0" w:space="0" w:color="auto"/>
        <w:left w:val="none" w:sz="0" w:space="0" w:color="auto"/>
        <w:bottom w:val="none" w:sz="0" w:space="0" w:color="auto"/>
        <w:right w:val="none" w:sz="0" w:space="0" w:color="auto"/>
      </w:divBdr>
      <w:divsChild>
        <w:div w:id="8875828">
          <w:marLeft w:val="0"/>
          <w:marRight w:val="0"/>
          <w:marTop w:val="0"/>
          <w:marBottom w:val="0"/>
          <w:divBdr>
            <w:top w:val="none" w:sz="0" w:space="0" w:color="auto"/>
            <w:left w:val="none" w:sz="0" w:space="0" w:color="auto"/>
            <w:bottom w:val="none" w:sz="0" w:space="0" w:color="auto"/>
            <w:right w:val="none" w:sz="0" w:space="0" w:color="auto"/>
          </w:divBdr>
        </w:div>
        <w:div w:id="52896361">
          <w:marLeft w:val="0"/>
          <w:marRight w:val="0"/>
          <w:marTop w:val="0"/>
          <w:marBottom w:val="0"/>
          <w:divBdr>
            <w:top w:val="none" w:sz="0" w:space="0" w:color="auto"/>
            <w:left w:val="none" w:sz="0" w:space="0" w:color="auto"/>
            <w:bottom w:val="none" w:sz="0" w:space="0" w:color="auto"/>
            <w:right w:val="none" w:sz="0" w:space="0" w:color="auto"/>
          </w:divBdr>
        </w:div>
        <w:div w:id="72555140">
          <w:marLeft w:val="0"/>
          <w:marRight w:val="0"/>
          <w:marTop w:val="0"/>
          <w:marBottom w:val="0"/>
          <w:divBdr>
            <w:top w:val="none" w:sz="0" w:space="0" w:color="auto"/>
            <w:left w:val="none" w:sz="0" w:space="0" w:color="auto"/>
            <w:bottom w:val="none" w:sz="0" w:space="0" w:color="auto"/>
            <w:right w:val="none" w:sz="0" w:space="0" w:color="auto"/>
          </w:divBdr>
        </w:div>
        <w:div w:id="503931988">
          <w:marLeft w:val="0"/>
          <w:marRight w:val="0"/>
          <w:marTop w:val="0"/>
          <w:marBottom w:val="0"/>
          <w:divBdr>
            <w:top w:val="none" w:sz="0" w:space="0" w:color="auto"/>
            <w:left w:val="none" w:sz="0" w:space="0" w:color="auto"/>
            <w:bottom w:val="none" w:sz="0" w:space="0" w:color="auto"/>
            <w:right w:val="none" w:sz="0" w:space="0" w:color="auto"/>
          </w:divBdr>
        </w:div>
        <w:div w:id="721098700">
          <w:marLeft w:val="0"/>
          <w:marRight w:val="0"/>
          <w:marTop w:val="0"/>
          <w:marBottom w:val="0"/>
          <w:divBdr>
            <w:top w:val="none" w:sz="0" w:space="0" w:color="auto"/>
            <w:left w:val="none" w:sz="0" w:space="0" w:color="auto"/>
            <w:bottom w:val="none" w:sz="0" w:space="0" w:color="auto"/>
            <w:right w:val="none" w:sz="0" w:space="0" w:color="auto"/>
          </w:divBdr>
        </w:div>
        <w:div w:id="846334063">
          <w:marLeft w:val="0"/>
          <w:marRight w:val="0"/>
          <w:marTop w:val="0"/>
          <w:marBottom w:val="0"/>
          <w:divBdr>
            <w:top w:val="none" w:sz="0" w:space="0" w:color="auto"/>
            <w:left w:val="none" w:sz="0" w:space="0" w:color="auto"/>
            <w:bottom w:val="none" w:sz="0" w:space="0" w:color="auto"/>
            <w:right w:val="none" w:sz="0" w:space="0" w:color="auto"/>
          </w:divBdr>
        </w:div>
        <w:div w:id="963073369">
          <w:marLeft w:val="0"/>
          <w:marRight w:val="0"/>
          <w:marTop w:val="0"/>
          <w:marBottom w:val="0"/>
          <w:divBdr>
            <w:top w:val="none" w:sz="0" w:space="0" w:color="auto"/>
            <w:left w:val="none" w:sz="0" w:space="0" w:color="auto"/>
            <w:bottom w:val="none" w:sz="0" w:space="0" w:color="auto"/>
            <w:right w:val="none" w:sz="0" w:space="0" w:color="auto"/>
          </w:divBdr>
        </w:div>
        <w:div w:id="1027878184">
          <w:marLeft w:val="0"/>
          <w:marRight w:val="0"/>
          <w:marTop w:val="0"/>
          <w:marBottom w:val="0"/>
          <w:divBdr>
            <w:top w:val="none" w:sz="0" w:space="0" w:color="auto"/>
            <w:left w:val="none" w:sz="0" w:space="0" w:color="auto"/>
            <w:bottom w:val="none" w:sz="0" w:space="0" w:color="auto"/>
            <w:right w:val="none" w:sz="0" w:space="0" w:color="auto"/>
          </w:divBdr>
        </w:div>
        <w:div w:id="1490633669">
          <w:marLeft w:val="0"/>
          <w:marRight w:val="0"/>
          <w:marTop w:val="0"/>
          <w:marBottom w:val="0"/>
          <w:divBdr>
            <w:top w:val="none" w:sz="0" w:space="0" w:color="auto"/>
            <w:left w:val="none" w:sz="0" w:space="0" w:color="auto"/>
            <w:bottom w:val="none" w:sz="0" w:space="0" w:color="auto"/>
            <w:right w:val="none" w:sz="0" w:space="0" w:color="auto"/>
          </w:divBdr>
        </w:div>
        <w:div w:id="1711221550">
          <w:marLeft w:val="0"/>
          <w:marRight w:val="0"/>
          <w:marTop w:val="0"/>
          <w:marBottom w:val="0"/>
          <w:divBdr>
            <w:top w:val="none" w:sz="0" w:space="0" w:color="auto"/>
            <w:left w:val="none" w:sz="0" w:space="0" w:color="auto"/>
            <w:bottom w:val="none" w:sz="0" w:space="0" w:color="auto"/>
            <w:right w:val="none" w:sz="0" w:space="0" w:color="auto"/>
          </w:divBdr>
        </w:div>
        <w:div w:id="1805541921">
          <w:marLeft w:val="0"/>
          <w:marRight w:val="0"/>
          <w:marTop w:val="0"/>
          <w:marBottom w:val="0"/>
          <w:divBdr>
            <w:top w:val="none" w:sz="0" w:space="0" w:color="auto"/>
            <w:left w:val="none" w:sz="0" w:space="0" w:color="auto"/>
            <w:bottom w:val="none" w:sz="0" w:space="0" w:color="auto"/>
            <w:right w:val="none" w:sz="0" w:space="0" w:color="auto"/>
          </w:divBdr>
        </w:div>
      </w:divsChild>
    </w:div>
    <w:div w:id="302277283">
      <w:bodyDiv w:val="1"/>
      <w:marLeft w:val="0"/>
      <w:marRight w:val="0"/>
      <w:marTop w:val="0"/>
      <w:marBottom w:val="0"/>
      <w:divBdr>
        <w:top w:val="none" w:sz="0" w:space="0" w:color="auto"/>
        <w:left w:val="none" w:sz="0" w:space="0" w:color="auto"/>
        <w:bottom w:val="none" w:sz="0" w:space="0" w:color="auto"/>
        <w:right w:val="none" w:sz="0" w:space="0" w:color="auto"/>
      </w:divBdr>
    </w:div>
    <w:div w:id="468016644">
      <w:bodyDiv w:val="1"/>
      <w:marLeft w:val="0"/>
      <w:marRight w:val="0"/>
      <w:marTop w:val="0"/>
      <w:marBottom w:val="0"/>
      <w:divBdr>
        <w:top w:val="none" w:sz="0" w:space="0" w:color="auto"/>
        <w:left w:val="none" w:sz="0" w:space="0" w:color="auto"/>
        <w:bottom w:val="none" w:sz="0" w:space="0" w:color="auto"/>
        <w:right w:val="none" w:sz="0" w:space="0" w:color="auto"/>
      </w:divBdr>
      <w:divsChild>
        <w:div w:id="453212447">
          <w:marLeft w:val="0"/>
          <w:marRight w:val="0"/>
          <w:marTop w:val="0"/>
          <w:marBottom w:val="0"/>
          <w:divBdr>
            <w:top w:val="none" w:sz="0" w:space="0" w:color="auto"/>
            <w:left w:val="none" w:sz="0" w:space="0" w:color="auto"/>
            <w:bottom w:val="none" w:sz="0" w:space="0" w:color="auto"/>
            <w:right w:val="none" w:sz="0" w:space="0" w:color="auto"/>
          </w:divBdr>
        </w:div>
        <w:div w:id="641739633">
          <w:marLeft w:val="0"/>
          <w:marRight w:val="0"/>
          <w:marTop w:val="0"/>
          <w:marBottom w:val="0"/>
          <w:divBdr>
            <w:top w:val="none" w:sz="0" w:space="0" w:color="auto"/>
            <w:left w:val="none" w:sz="0" w:space="0" w:color="auto"/>
            <w:bottom w:val="none" w:sz="0" w:space="0" w:color="auto"/>
            <w:right w:val="none" w:sz="0" w:space="0" w:color="auto"/>
          </w:divBdr>
        </w:div>
        <w:div w:id="1228423010">
          <w:marLeft w:val="0"/>
          <w:marRight w:val="0"/>
          <w:marTop w:val="0"/>
          <w:marBottom w:val="0"/>
          <w:divBdr>
            <w:top w:val="none" w:sz="0" w:space="0" w:color="auto"/>
            <w:left w:val="none" w:sz="0" w:space="0" w:color="auto"/>
            <w:bottom w:val="none" w:sz="0" w:space="0" w:color="auto"/>
            <w:right w:val="none" w:sz="0" w:space="0" w:color="auto"/>
          </w:divBdr>
        </w:div>
      </w:divsChild>
    </w:div>
    <w:div w:id="502820894">
      <w:bodyDiv w:val="1"/>
      <w:marLeft w:val="0"/>
      <w:marRight w:val="0"/>
      <w:marTop w:val="0"/>
      <w:marBottom w:val="0"/>
      <w:divBdr>
        <w:top w:val="none" w:sz="0" w:space="0" w:color="auto"/>
        <w:left w:val="none" w:sz="0" w:space="0" w:color="auto"/>
        <w:bottom w:val="none" w:sz="0" w:space="0" w:color="auto"/>
        <w:right w:val="none" w:sz="0" w:space="0" w:color="auto"/>
      </w:divBdr>
      <w:divsChild>
        <w:div w:id="859583580">
          <w:marLeft w:val="0"/>
          <w:marRight w:val="0"/>
          <w:marTop w:val="0"/>
          <w:marBottom w:val="0"/>
          <w:divBdr>
            <w:top w:val="none" w:sz="0" w:space="0" w:color="auto"/>
            <w:left w:val="none" w:sz="0" w:space="0" w:color="auto"/>
            <w:bottom w:val="none" w:sz="0" w:space="0" w:color="auto"/>
            <w:right w:val="none" w:sz="0" w:space="0" w:color="auto"/>
          </w:divBdr>
        </w:div>
        <w:div w:id="902955310">
          <w:marLeft w:val="0"/>
          <w:marRight w:val="0"/>
          <w:marTop w:val="0"/>
          <w:marBottom w:val="0"/>
          <w:divBdr>
            <w:top w:val="none" w:sz="0" w:space="0" w:color="auto"/>
            <w:left w:val="none" w:sz="0" w:space="0" w:color="auto"/>
            <w:bottom w:val="none" w:sz="0" w:space="0" w:color="auto"/>
            <w:right w:val="none" w:sz="0" w:space="0" w:color="auto"/>
          </w:divBdr>
        </w:div>
        <w:div w:id="1310741559">
          <w:marLeft w:val="0"/>
          <w:marRight w:val="0"/>
          <w:marTop w:val="0"/>
          <w:marBottom w:val="0"/>
          <w:divBdr>
            <w:top w:val="none" w:sz="0" w:space="0" w:color="auto"/>
            <w:left w:val="none" w:sz="0" w:space="0" w:color="auto"/>
            <w:bottom w:val="none" w:sz="0" w:space="0" w:color="auto"/>
            <w:right w:val="none" w:sz="0" w:space="0" w:color="auto"/>
          </w:divBdr>
        </w:div>
        <w:div w:id="1447844432">
          <w:marLeft w:val="0"/>
          <w:marRight w:val="0"/>
          <w:marTop w:val="0"/>
          <w:marBottom w:val="0"/>
          <w:divBdr>
            <w:top w:val="none" w:sz="0" w:space="0" w:color="auto"/>
            <w:left w:val="none" w:sz="0" w:space="0" w:color="auto"/>
            <w:bottom w:val="none" w:sz="0" w:space="0" w:color="auto"/>
            <w:right w:val="none" w:sz="0" w:space="0" w:color="auto"/>
          </w:divBdr>
        </w:div>
        <w:div w:id="1473979188">
          <w:marLeft w:val="0"/>
          <w:marRight w:val="0"/>
          <w:marTop w:val="0"/>
          <w:marBottom w:val="0"/>
          <w:divBdr>
            <w:top w:val="none" w:sz="0" w:space="0" w:color="auto"/>
            <w:left w:val="none" w:sz="0" w:space="0" w:color="auto"/>
            <w:bottom w:val="none" w:sz="0" w:space="0" w:color="auto"/>
            <w:right w:val="none" w:sz="0" w:space="0" w:color="auto"/>
          </w:divBdr>
        </w:div>
        <w:div w:id="1476025582">
          <w:marLeft w:val="0"/>
          <w:marRight w:val="0"/>
          <w:marTop w:val="0"/>
          <w:marBottom w:val="0"/>
          <w:divBdr>
            <w:top w:val="none" w:sz="0" w:space="0" w:color="auto"/>
            <w:left w:val="none" w:sz="0" w:space="0" w:color="auto"/>
            <w:bottom w:val="none" w:sz="0" w:space="0" w:color="auto"/>
            <w:right w:val="none" w:sz="0" w:space="0" w:color="auto"/>
          </w:divBdr>
        </w:div>
        <w:div w:id="1507671223">
          <w:marLeft w:val="0"/>
          <w:marRight w:val="0"/>
          <w:marTop w:val="0"/>
          <w:marBottom w:val="0"/>
          <w:divBdr>
            <w:top w:val="none" w:sz="0" w:space="0" w:color="auto"/>
            <w:left w:val="none" w:sz="0" w:space="0" w:color="auto"/>
            <w:bottom w:val="none" w:sz="0" w:space="0" w:color="auto"/>
            <w:right w:val="none" w:sz="0" w:space="0" w:color="auto"/>
          </w:divBdr>
        </w:div>
        <w:div w:id="1684242310">
          <w:marLeft w:val="0"/>
          <w:marRight w:val="0"/>
          <w:marTop w:val="0"/>
          <w:marBottom w:val="0"/>
          <w:divBdr>
            <w:top w:val="none" w:sz="0" w:space="0" w:color="auto"/>
            <w:left w:val="none" w:sz="0" w:space="0" w:color="auto"/>
            <w:bottom w:val="none" w:sz="0" w:space="0" w:color="auto"/>
            <w:right w:val="none" w:sz="0" w:space="0" w:color="auto"/>
          </w:divBdr>
        </w:div>
        <w:div w:id="1702045551">
          <w:marLeft w:val="0"/>
          <w:marRight w:val="0"/>
          <w:marTop w:val="0"/>
          <w:marBottom w:val="0"/>
          <w:divBdr>
            <w:top w:val="none" w:sz="0" w:space="0" w:color="auto"/>
            <w:left w:val="none" w:sz="0" w:space="0" w:color="auto"/>
            <w:bottom w:val="none" w:sz="0" w:space="0" w:color="auto"/>
            <w:right w:val="none" w:sz="0" w:space="0" w:color="auto"/>
          </w:divBdr>
        </w:div>
        <w:div w:id="1854415245">
          <w:marLeft w:val="0"/>
          <w:marRight w:val="0"/>
          <w:marTop w:val="0"/>
          <w:marBottom w:val="0"/>
          <w:divBdr>
            <w:top w:val="none" w:sz="0" w:space="0" w:color="auto"/>
            <w:left w:val="none" w:sz="0" w:space="0" w:color="auto"/>
            <w:bottom w:val="none" w:sz="0" w:space="0" w:color="auto"/>
            <w:right w:val="none" w:sz="0" w:space="0" w:color="auto"/>
          </w:divBdr>
        </w:div>
      </w:divsChild>
    </w:div>
    <w:div w:id="633565149">
      <w:bodyDiv w:val="1"/>
      <w:marLeft w:val="0"/>
      <w:marRight w:val="0"/>
      <w:marTop w:val="0"/>
      <w:marBottom w:val="0"/>
      <w:divBdr>
        <w:top w:val="none" w:sz="0" w:space="0" w:color="auto"/>
        <w:left w:val="none" w:sz="0" w:space="0" w:color="auto"/>
        <w:bottom w:val="none" w:sz="0" w:space="0" w:color="auto"/>
        <w:right w:val="none" w:sz="0" w:space="0" w:color="auto"/>
      </w:divBdr>
    </w:div>
    <w:div w:id="653221248">
      <w:bodyDiv w:val="1"/>
      <w:marLeft w:val="0"/>
      <w:marRight w:val="0"/>
      <w:marTop w:val="0"/>
      <w:marBottom w:val="0"/>
      <w:divBdr>
        <w:top w:val="none" w:sz="0" w:space="0" w:color="auto"/>
        <w:left w:val="none" w:sz="0" w:space="0" w:color="auto"/>
        <w:bottom w:val="none" w:sz="0" w:space="0" w:color="auto"/>
        <w:right w:val="none" w:sz="0" w:space="0" w:color="auto"/>
      </w:divBdr>
      <w:divsChild>
        <w:div w:id="97911999">
          <w:marLeft w:val="0"/>
          <w:marRight w:val="0"/>
          <w:marTop w:val="0"/>
          <w:marBottom w:val="0"/>
          <w:divBdr>
            <w:top w:val="none" w:sz="0" w:space="0" w:color="auto"/>
            <w:left w:val="none" w:sz="0" w:space="0" w:color="auto"/>
            <w:bottom w:val="none" w:sz="0" w:space="0" w:color="auto"/>
            <w:right w:val="none" w:sz="0" w:space="0" w:color="auto"/>
          </w:divBdr>
        </w:div>
        <w:div w:id="516430413">
          <w:marLeft w:val="0"/>
          <w:marRight w:val="0"/>
          <w:marTop w:val="0"/>
          <w:marBottom w:val="0"/>
          <w:divBdr>
            <w:top w:val="none" w:sz="0" w:space="0" w:color="auto"/>
            <w:left w:val="none" w:sz="0" w:space="0" w:color="auto"/>
            <w:bottom w:val="none" w:sz="0" w:space="0" w:color="auto"/>
            <w:right w:val="none" w:sz="0" w:space="0" w:color="auto"/>
          </w:divBdr>
        </w:div>
      </w:divsChild>
    </w:div>
    <w:div w:id="654526976">
      <w:bodyDiv w:val="1"/>
      <w:marLeft w:val="0"/>
      <w:marRight w:val="0"/>
      <w:marTop w:val="0"/>
      <w:marBottom w:val="0"/>
      <w:divBdr>
        <w:top w:val="none" w:sz="0" w:space="0" w:color="auto"/>
        <w:left w:val="none" w:sz="0" w:space="0" w:color="auto"/>
        <w:bottom w:val="none" w:sz="0" w:space="0" w:color="auto"/>
        <w:right w:val="none" w:sz="0" w:space="0" w:color="auto"/>
      </w:divBdr>
      <w:divsChild>
        <w:div w:id="289289800">
          <w:marLeft w:val="0"/>
          <w:marRight w:val="0"/>
          <w:marTop w:val="0"/>
          <w:marBottom w:val="0"/>
          <w:divBdr>
            <w:top w:val="none" w:sz="0" w:space="0" w:color="auto"/>
            <w:left w:val="none" w:sz="0" w:space="0" w:color="auto"/>
            <w:bottom w:val="none" w:sz="0" w:space="0" w:color="auto"/>
            <w:right w:val="none" w:sz="0" w:space="0" w:color="auto"/>
          </w:divBdr>
        </w:div>
        <w:div w:id="1093090622">
          <w:marLeft w:val="0"/>
          <w:marRight w:val="0"/>
          <w:marTop w:val="0"/>
          <w:marBottom w:val="0"/>
          <w:divBdr>
            <w:top w:val="none" w:sz="0" w:space="0" w:color="auto"/>
            <w:left w:val="none" w:sz="0" w:space="0" w:color="auto"/>
            <w:bottom w:val="none" w:sz="0" w:space="0" w:color="auto"/>
            <w:right w:val="none" w:sz="0" w:space="0" w:color="auto"/>
          </w:divBdr>
        </w:div>
        <w:div w:id="1726488506">
          <w:marLeft w:val="0"/>
          <w:marRight w:val="0"/>
          <w:marTop w:val="0"/>
          <w:marBottom w:val="0"/>
          <w:divBdr>
            <w:top w:val="none" w:sz="0" w:space="0" w:color="auto"/>
            <w:left w:val="none" w:sz="0" w:space="0" w:color="auto"/>
            <w:bottom w:val="none" w:sz="0" w:space="0" w:color="auto"/>
            <w:right w:val="none" w:sz="0" w:space="0" w:color="auto"/>
          </w:divBdr>
        </w:div>
        <w:div w:id="2020155422">
          <w:marLeft w:val="0"/>
          <w:marRight w:val="0"/>
          <w:marTop w:val="0"/>
          <w:marBottom w:val="0"/>
          <w:divBdr>
            <w:top w:val="none" w:sz="0" w:space="0" w:color="auto"/>
            <w:left w:val="none" w:sz="0" w:space="0" w:color="auto"/>
            <w:bottom w:val="none" w:sz="0" w:space="0" w:color="auto"/>
            <w:right w:val="none" w:sz="0" w:space="0" w:color="auto"/>
          </w:divBdr>
        </w:div>
        <w:div w:id="2135713982">
          <w:marLeft w:val="0"/>
          <w:marRight w:val="0"/>
          <w:marTop w:val="0"/>
          <w:marBottom w:val="0"/>
          <w:divBdr>
            <w:top w:val="none" w:sz="0" w:space="0" w:color="auto"/>
            <w:left w:val="none" w:sz="0" w:space="0" w:color="auto"/>
            <w:bottom w:val="none" w:sz="0" w:space="0" w:color="auto"/>
            <w:right w:val="none" w:sz="0" w:space="0" w:color="auto"/>
          </w:divBdr>
        </w:div>
      </w:divsChild>
    </w:div>
    <w:div w:id="685909609">
      <w:bodyDiv w:val="1"/>
      <w:marLeft w:val="0"/>
      <w:marRight w:val="0"/>
      <w:marTop w:val="0"/>
      <w:marBottom w:val="0"/>
      <w:divBdr>
        <w:top w:val="none" w:sz="0" w:space="0" w:color="auto"/>
        <w:left w:val="none" w:sz="0" w:space="0" w:color="auto"/>
        <w:bottom w:val="none" w:sz="0" w:space="0" w:color="auto"/>
        <w:right w:val="none" w:sz="0" w:space="0" w:color="auto"/>
      </w:divBdr>
      <w:divsChild>
        <w:div w:id="128868005">
          <w:marLeft w:val="0"/>
          <w:marRight w:val="0"/>
          <w:marTop w:val="0"/>
          <w:marBottom w:val="0"/>
          <w:divBdr>
            <w:top w:val="none" w:sz="0" w:space="0" w:color="auto"/>
            <w:left w:val="none" w:sz="0" w:space="0" w:color="auto"/>
            <w:bottom w:val="none" w:sz="0" w:space="0" w:color="auto"/>
            <w:right w:val="none" w:sz="0" w:space="0" w:color="auto"/>
          </w:divBdr>
        </w:div>
        <w:div w:id="152379594">
          <w:marLeft w:val="0"/>
          <w:marRight w:val="0"/>
          <w:marTop w:val="0"/>
          <w:marBottom w:val="0"/>
          <w:divBdr>
            <w:top w:val="none" w:sz="0" w:space="0" w:color="auto"/>
            <w:left w:val="none" w:sz="0" w:space="0" w:color="auto"/>
            <w:bottom w:val="none" w:sz="0" w:space="0" w:color="auto"/>
            <w:right w:val="none" w:sz="0" w:space="0" w:color="auto"/>
          </w:divBdr>
        </w:div>
        <w:div w:id="156500551">
          <w:marLeft w:val="0"/>
          <w:marRight w:val="0"/>
          <w:marTop w:val="0"/>
          <w:marBottom w:val="0"/>
          <w:divBdr>
            <w:top w:val="none" w:sz="0" w:space="0" w:color="auto"/>
            <w:left w:val="none" w:sz="0" w:space="0" w:color="auto"/>
            <w:bottom w:val="none" w:sz="0" w:space="0" w:color="auto"/>
            <w:right w:val="none" w:sz="0" w:space="0" w:color="auto"/>
          </w:divBdr>
        </w:div>
        <w:div w:id="224803603">
          <w:marLeft w:val="0"/>
          <w:marRight w:val="0"/>
          <w:marTop w:val="0"/>
          <w:marBottom w:val="0"/>
          <w:divBdr>
            <w:top w:val="none" w:sz="0" w:space="0" w:color="auto"/>
            <w:left w:val="none" w:sz="0" w:space="0" w:color="auto"/>
            <w:bottom w:val="none" w:sz="0" w:space="0" w:color="auto"/>
            <w:right w:val="none" w:sz="0" w:space="0" w:color="auto"/>
          </w:divBdr>
        </w:div>
        <w:div w:id="267393655">
          <w:marLeft w:val="0"/>
          <w:marRight w:val="0"/>
          <w:marTop w:val="0"/>
          <w:marBottom w:val="0"/>
          <w:divBdr>
            <w:top w:val="none" w:sz="0" w:space="0" w:color="auto"/>
            <w:left w:val="none" w:sz="0" w:space="0" w:color="auto"/>
            <w:bottom w:val="none" w:sz="0" w:space="0" w:color="auto"/>
            <w:right w:val="none" w:sz="0" w:space="0" w:color="auto"/>
          </w:divBdr>
        </w:div>
        <w:div w:id="551774863">
          <w:marLeft w:val="0"/>
          <w:marRight w:val="0"/>
          <w:marTop w:val="0"/>
          <w:marBottom w:val="0"/>
          <w:divBdr>
            <w:top w:val="none" w:sz="0" w:space="0" w:color="auto"/>
            <w:left w:val="none" w:sz="0" w:space="0" w:color="auto"/>
            <w:bottom w:val="none" w:sz="0" w:space="0" w:color="auto"/>
            <w:right w:val="none" w:sz="0" w:space="0" w:color="auto"/>
          </w:divBdr>
        </w:div>
        <w:div w:id="712002471">
          <w:marLeft w:val="0"/>
          <w:marRight w:val="0"/>
          <w:marTop w:val="0"/>
          <w:marBottom w:val="0"/>
          <w:divBdr>
            <w:top w:val="none" w:sz="0" w:space="0" w:color="auto"/>
            <w:left w:val="none" w:sz="0" w:space="0" w:color="auto"/>
            <w:bottom w:val="none" w:sz="0" w:space="0" w:color="auto"/>
            <w:right w:val="none" w:sz="0" w:space="0" w:color="auto"/>
          </w:divBdr>
        </w:div>
        <w:div w:id="1146439061">
          <w:marLeft w:val="0"/>
          <w:marRight w:val="0"/>
          <w:marTop w:val="0"/>
          <w:marBottom w:val="0"/>
          <w:divBdr>
            <w:top w:val="none" w:sz="0" w:space="0" w:color="auto"/>
            <w:left w:val="none" w:sz="0" w:space="0" w:color="auto"/>
            <w:bottom w:val="none" w:sz="0" w:space="0" w:color="auto"/>
            <w:right w:val="none" w:sz="0" w:space="0" w:color="auto"/>
          </w:divBdr>
        </w:div>
        <w:div w:id="1286933468">
          <w:marLeft w:val="0"/>
          <w:marRight w:val="0"/>
          <w:marTop w:val="0"/>
          <w:marBottom w:val="0"/>
          <w:divBdr>
            <w:top w:val="none" w:sz="0" w:space="0" w:color="auto"/>
            <w:left w:val="none" w:sz="0" w:space="0" w:color="auto"/>
            <w:bottom w:val="none" w:sz="0" w:space="0" w:color="auto"/>
            <w:right w:val="none" w:sz="0" w:space="0" w:color="auto"/>
          </w:divBdr>
          <w:divsChild>
            <w:div w:id="1969314461">
              <w:marLeft w:val="-75"/>
              <w:marRight w:val="0"/>
              <w:marTop w:val="30"/>
              <w:marBottom w:val="30"/>
              <w:divBdr>
                <w:top w:val="none" w:sz="0" w:space="0" w:color="auto"/>
                <w:left w:val="none" w:sz="0" w:space="0" w:color="auto"/>
                <w:bottom w:val="none" w:sz="0" w:space="0" w:color="auto"/>
                <w:right w:val="none" w:sz="0" w:space="0" w:color="auto"/>
              </w:divBdr>
              <w:divsChild>
                <w:div w:id="134638959">
                  <w:marLeft w:val="0"/>
                  <w:marRight w:val="0"/>
                  <w:marTop w:val="0"/>
                  <w:marBottom w:val="0"/>
                  <w:divBdr>
                    <w:top w:val="none" w:sz="0" w:space="0" w:color="auto"/>
                    <w:left w:val="none" w:sz="0" w:space="0" w:color="auto"/>
                    <w:bottom w:val="none" w:sz="0" w:space="0" w:color="auto"/>
                    <w:right w:val="none" w:sz="0" w:space="0" w:color="auto"/>
                  </w:divBdr>
                  <w:divsChild>
                    <w:div w:id="838271820">
                      <w:marLeft w:val="0"/>
                      <w:marRight w:val="0"/>
                      <w:marTop w:val="0"/>
                      <w:marBottom w:val="0"/>
                      <w:divBdr>
                        <w:top w:val="none" w:sz="0" w:space="0" w:color="auto"/>
                        <w:left w:val="none" w:sz="0" w:space="0" w:color="auto"/>
                        <w:bottom w:val="none" w:sz="0" w:space="0" w:color="auto"/>
                        <w:right w:val="none" w:sz="0" w:space="0" w:color="auto"/>
                      </w:divBdr>
                    </w:div>
                  </w:divsChild>
                </w:div>
                <w:div w:id="203760794">
                  <w:marLeft w:val="0"/>
                  <w:marRight w:val="0"/>
                  <w:marTop w:val="0"/>
                  <w:marBottom w:val="0"/>
                  <w:divBdr>
                    <w:top w:val="none" w:sz="0" w:space="0" w:color="auto"/>
                    <w:left w:val="none" w:sz="0" w:space="0" w:color="auto"/>
                    <w:bottom w:val="none" w:sz="0" w:space="0" w:color="auto"/>
                    <w:right w:val="none" w:sz="0" w:space="0" w:color="auto"/>
                  </w:divBdr>
                  <w:divsChild>
                    <w:div w:id="828595343">
                      <w:marLeft w:val="0"/>
                      <w:marRight w:val="0"/>
                      <w:marTop w:val="0"/>
                      <w:marBottom w:val="0"/>
                      <w:divBdr>
                        <w:top w:val="none" w:sz="0" w:space="0" w:color="auto"/>
                        <w:left w:val="none" w:sz="0" w:space="0" w:color="auto"/>
                        <w:bottom w:val="none" w:sz="0" w:space="0" w:color="auto"/>
                        <w:right w:val="none" w:sz="0" w:space="0" w:color="auto"/>
                      </w:divBdr>
                    </w:div>
                  </w:divsChild>
                </w:div>
                <w:div w:id="328557212">
                  <w:marLeft w:val="0"/>
                  <w:marRight w:val="0"/>
                  <w:marTop w:val="0"/>
                  <w:marBottom w:val="0"/>
                  <w:divBdr>
                    <w:top w:val="none" w:sz="0" w:space="0" w:color="auto"/>
                    <w:left w:val="none" w:sz="0" w:space="0" w:color="auto"/>
                    <w:bottom w:val="none" w:sz="0" w:space="0" w:color="auto"/>
                    <w:right w:val="none" w:sz="0" w:space="0" w:color="auto"/>
                  </w:divBdr>
                  <w:divsChild>
                    <w:div w:id="1620213306">
                      <w:marLeft w:val="0"/>
                      <w:marRight w:val="0"/>
                      <w:marTop w:val="0"/>
                      <w:marBottom w:val="0"/>
                      <w:divBdr>
                        <w:top w:val="none" w:sz="0" w:space="0" w:color="auto"/>
                        <w:left w:val="none" w:sz="0" w:space="0" w:color="auto"/>
                        <w:bottom w:val="none" w:sz="0" w:space="0" w:color="auto"/>
                        <w:right w:val="none" w:sz="0" w:space="0" w:color="auto"/>
                      </w:divBdr>
                    </w:div>
                  </w:divsChild>
                </w:div>
                <w:div w:id="467167481">
                  <w:marLeft w:val="0"/>
                  <w:marRight w:val="0"/>
                  <w:marTop w:val="0"/>
                  <w:marBottom w:val="0"/>
                  <w:divBdr>
                    <w:top w:val="none" w:sz="0" w:space="0" w:color="auto"/>
                    <w:left w:val="none" w:sz="0" w:space="0" w:color="auto"/>
                    <w:bottom w:val="none" w:sz="0" w:space="0" w:color="auto"/>
                    <w:right w:val="none" w:sz="0" w:space="0" w:color="auto"/>
                  </w:divBdr>
                  <w:divsChild>
                    <w:div w:id="1826048603">
                      <w:marLeft w:val="0"/>
                      <w:marRight w:val="0"/>
                      <w:marTop w:val="0"/>
                      <w:marBottom w:val="0"/>
                      <w:divBdr>
                        <w:top w:val="none" w:sz="0" w:space="0" w:color="auto"/>
                        <w:left w:val="none" w:sz="0" w:space="0" w:color="auto"/>
                        <w:bottom w:val="none" w:sz="0" w:space="0" w:color="auto"/>
                        <w:right w:val="none" w:sz="0" w:space="0" w:color="auto"/>
                      </w:divBdr>
                    </w:div>
                  </w:divsChild>
                </w:div>
                <w:div w:id="661393879">
                  <w:marLeft w:val="0"/>
                  <w:marRight w:val="0"/>
                  <w:marTop w:val="0"/>
                  <w:marBottom w:val="0"/>
                  <w:divBdr>
                    <w:top w:val="none" w:sz="0" w:space="0" w:color="auto"/>
                    <w:left w:val="none" w:sz="0" w:space="0" w:color="auto"/>
                    <w:bottom w:val="none" w:sz="0" w:space="0" w:color="auto"/>
                    <w:right w:val="none" w:sz="0" w:space="0" w:color="auto"/>
                  </w:divBdr>
                  <w:divsChild>
                    <w:div w:id="825318784">
                      <w:marLeft w:val="0"/>
                      <w:marRight w:val="0"/>
                      <w:marTop w:val="0"/>
                      <w:marBottom w:val="0"/>
                      <w:divBdr>
                        <w:top w:val="none" w:sz="0" w:space="0" w:color="auto"/>
                        <w:left w:val="none" w:sz="0" w:space="0" w:color="auto"/>
                        <w:bottom w:val="none" w:sz="0" w:space="0" w:color="auto"/>
                        <w:right w:val="none" w:sz="0" w:space="0" w:color="auto"/>
                      </w:divBdr>
                    </w:div>
                  </w:divsChild>
                </w:div>
                <w:div w:id="783425564">
                  <w:marLeft w:val="0"/>
                  <w:marRight w:val="0"/>
                  <w:marTop w:val="0"/>
                  <w:marBottom w:val="0"/>
                  <w:divBdr>
                    <w:top w:val="none" w:sz="0" w:space="0" w:color="auto"/>
                    <w:left w:val="none" w:sz="0" w:space="0" w:color="auto"/>
                    <w:bottom w:val="none" w:sz="0" w:space="0" w:color="auto"/>
                    <w:right w:val="none" w:sz="0" w:space="0" w:color="auto"/>
                  </w:divBdr>
                  <w:divsChild>
                    <w:div w:id="625934651">
                      <w:marLeft w:val="0"/>
                      <w:marRight w:val="0"/>
                      <w:marTop w:val="0"/>
                      <w:marBottom w:val="0"/>
                      <w:divBdr>
                        <w:top w:val="none" w:sz="0" w:space="0" w:color="auto"/>
                        <w:left w:val="none" w:sz="0" w:space="0" w:color="auto"/>
                        <w:bottom w:val="none" w:sz="0" w:space="0" w:color="auto"/>
                        <w:right w:val="none" w:sz="0" w:space="0" w:color="auto"/>
                      </w:divBdr>
                    </w:div>
                  </w:divsChild>
                </w:div>
                <w:div w:id="834800789">
                  <w:marLeft w:val="0"/>
                  <w:marRight w:val="0"/>
                  <w:marTop w:val="0"/>
                  <w:marBottom w:val="0"/>
                  <w:divBdr>
                    <w:top w:val="none" w:sz="0" w:space="0" w:color="auto"/>
                    <w:left w:val="none" w:sz="0" w:space="0" w:color="auto"/>
                    <w:bottom w:val="none" w:sz="0" w:space="0" w:color="auto"/>
                    <w:right w:val="none" w:sz="0" w:space="0" w:color="auto"/>
                  </w:divBdr>
                  <w:divsChild>
                    <w:div w:id="1689404045">
                      <w:marLeft w:val="0"/>
                      <w:marRight w:val="0"/>
                      <w:marTop w:val="0"/>
                      <w:marBottom w:val="0"/>
                      <w:divBdr>
                        <w:top w:val="none" w:sz="0" w:space="0" w:color="auto"/>
                        <w:left w:val="none" w:sz="0" w:space="0" w:color="auto"/>
                        <w:bottom w:val="none" w:sz="0" w:space="0" w:color="auto"/>
                        <w:right w:val="none" w:sz="0" w:space="0" w:color="auto"/>
                      </w:divBdr>
                    </w:div>
                  </w:divsChild>
                </w:div>
                <w:div w:id="1013268192">
                  <w:marLeft w:val="0"/>
                  <w:marRight w:val="0"/>
                  <w:marTop w:val="0"/>
                  <w:marBottom w:val="0"/>
                  <w:divBdr>
                    <w:top w:val="none" w:sz="0" w:space="0" w:color="auto"/>
                    <w:left w:val="none" w:sz="0" w:space="0" w:color="auto"/>
                    <w:bottom w:val="none" w:sz="0" w:space="0" w:color="auto"/>
                    <w:right w:val="none" w:sz="0" w:space="0" w:color="auto"/>
                  </w:divBdr>
                  <w:divsChild>
                    <w:div w:id="233322558">
                      <w:marLeft w:val="0"/>
                      <w:marRight w:val="0"/>
                      <w:marTop w:val="0"/>
                      <w:marBottom w:val="0"/>
                      <w:divBdr>
                        <w:top w:val="none" w:sz="0" w:space="0" w:color="auto"/>
                        <w:left w:val="none" w:sz="0" w:space="0" w:color="auto"/>
                        <w:bottom w:val="none" w:sz="0" w:space="0" w:color="auto"/>
                        <w:right w:val="none" w:sz="0" w:space="0" w:color="auto"/>
                      </w:divBdr>
                    </w:div>
                  </w:divsChild>
                </w:div>
                <w:div w:id="1499687876">
                  <w:marLeft w:val="0"/>
                  <w:marRight w:val="0"/>
                  <w:marTop w:val="0"/>
                  <w:marBottom w:val="0"/>
                  <w:divBdr>
                    <w:top w:val="none" w:sz="0" w:space="0" w:color="auto"/>
                    <w:left w:val="none" w:sz="0" w:space="0" w:color="auto"/>
                    <w:bottom w:val="none" w:sz="0" w:space="0" w:color="auto"/>
                    <w:right w:val="none" w:sz="0" w:space="0" w:color="auto"/>
                  </w:divBdr>
                  <w:divsChild>
                    <w:div w:id="2044010921">
                      <w:marLeft w:val="0"/>
                      <w:marRight w:val="0"/>
                      <w:marTop w:val="0"/>
                      <w:marBottom w:val="0"/>
                      <w:divBdr>
                        <w:top w:val="none" w:sz="0" w:space="0" w:color="auto"/>
                        <w:left w:val="none" w:sz="0" w:space="0" w:color="auto"/>
                        <w:bottom w:val="none" w:sz="0" w:space="0" w:color="auto"/>
                        <w:right w:val="none" w:sz="0" w:space="0" w:color="auto"/>
                      </w:divBdr>
                    </w:div>
                  </w:divsChild>
                </w:div>
                <w:div w:id="1665741784">
                  <w:marLeft w:val="0"/>
                  <w:marRight w:val="0"/>
                  <w:marTop w:val="0"/>
                  <w:marBottom w:val="0"/>
                  <w:divBdr>
                    <w:top w:val="none" w:sz="0" w:space="0" w:color="auto"/>
                    <w:left w:val="none" w:sz="0" w:space="0" w:color="auto"/>
                    <w:bottom w:val="none" w:sz="0" w:space="0" w:color="auto"/>
                    <w:right w:val="none" w:sz="0" w:space="0" w:color="auto"/>
                  </w:divBdr>
                  <w:divsChild>
                    <w:div w:id="731120636">
                      <w:marLeft w:val="0"/>
                      <w:marRight w:val="0"/>
                      <w:marTop w:val="0"/>
                      <w:marBottom w:val="0"/>
                      <w:divBdr>
                        <w:top w:val="none" w:sz="0" w:space="0" w:color="auto"/>
                        <w:left w:val="none" w:sz="0" w:space="0" w:color="auto"/>
                        <w:bottom w:val="none" w:sz="0" w:space="0" w:color="auto"/>
                        <w:right w:val="none" w:sz="0" w:space="0" w:color="auto"/>
                      </w:divBdr>
                    </w:div>
                  </w:divsChild>
                </w:div>
                <w:div w:id="1714383750">
                  <w:marLeft w:val="0"/>
                  <w:marRight w:val="0"/>
                  <w:marTop w:val="0"/>
                  <w:marBottom w:val="0"/>
                  <w:divBdr>
                    <w:top w:val="none" w:sz="0" w:space="0" w:color="auto"/>
                    <w:left w:val="none" w:sz="0" w:space="0" w:color="auto"/>
                    <w:bottom w:val="none" w:sz="0" w:space="0" w:color="auto"/>
                    <w:right w:val="none" w:sz="0" w:space="0" w:color="auto"/>
                  </w:divBdr>
                  <w:divsChild>
                    <w:div w:id="593440647">
                      <w:marLeft w:val="0"/>
                      <w:marRight w:val="0"/>
                      <w:marTop w:val="0"/>
                      <w:marBottom w:val="0"/>
                      <w:divBdr>
                        <w:top w:val="none" w:sz="0" w:space="0" w:color="auto"/>
                        <w:left w:val="none" w:sz="0" w:space="0" w:color="auto"/>
                        <w:bottom w:val="none" w:sz="0" w:space="0" w:color="auto"/>
                        <w:right w:val="none" w:sz="0" w:space="0" w:color="auto"/>
                      </w:divBdr>
                    </w:div>
                  </w:divsChild>
                </w:div>
                <w:div w:id="1749812471">
                  <w:marLeft w:val="0"/>
                  <w:marRight w:val="0"/>
                  <w:marTop w:val="0"/>
                  <w:marBottom w:val="0"/>
                  <w:divBdr>
                    <w:top w:val="none" w:sz="0" w:space="0" w:color="auto"/>
                    <w:left w:val="none" w:sz="0" w:space="0" w:color="auto"/>
                    <w:bottom w:val="none" w:sz="0" w:space="0" w:color="auto"/>
                    <w:right w:val="none" w:sz="0" w:space="0" w:color="auto"/>
                  </w:divBdr>
                  <w:divsChild>
                    <w:div w:id="2011711896">
                      <w:marLeft w:val="0"/>
                      <w:marRight w:val="0"/>
                      <w:marTop w:val="0"/>
                      <w:marBottom w:val="0"/>
                      <w:divBdr>
                        <w:top w:val="none" w:sz="0" w:space="0" w:color="auto"/>
                        <w:left w:val="none" w:sz="0" w:space="0" w:color="auto"/>
                        <w:bottom w:val="none" w:sz="0" w:space="0" w:color="auto"/>
                        <w:right w:val="none" w:sz="0" w:space="0" w:color="auto"/>
                      </w:divBdr>
                    </w:div>
                  </w:divsChild>
                </w:div>
                <w:div w:id="1858737728">
                  <w:marLeft w:val="0"/>
                  <w:marRight w:val="0"/>
                  <w:marTop w:val="0"/>
                  <w:marBottom w:val="0"/>
                  <w:divBdr>
                    <w:top w:val="none" w:sz="0" w:space="0" w:color="auto"/>
                    <w:left w:val="none" w:sz="0" w:space="0" w:color="auto"/>
                    <w:bottom w:val="none" w:sz="0" w:space="0" w:color="auto"/>
                    <w:right w:val="none" w:sz="0" w:space="0" w:color="auto"/>
                  </w:divBdr>
                  <w:divsChild>
                    <w:div w:id="1475365149">
                      <w:marLeft w:val="0"/>
                      <w:marRight w:val="0"/>
                      <w:marTop w:val="0"/>
                      <w:marBottom w:val="0"/>
                      <w:divBdr>
                        <w:top w:val="none" w:sz="0" w:space="0" w:color="auto"/>
                        <w:left w:val="none" w:sz="0" w:space="0" w:color="auto"/>
                        <w:bottom w:val="none" w:sz="0" w:space="0" w:color="auto"/>
                        <w:right w:val="none" w:sz="0" w:space="0" w:color="auto"/>
                      </w:divBdr>
                    </w:div>
                  </w:divsChild>
                </w:div>
                <w:div w:id="2013488835">
                  <w:marLeft w:val="0"/>
                  <w:marRight w:val="0"/>
                  <w:marTop w:val="0"/>
                  <w:marBottom w:val="0"/>
                  <w:divBdr>
                    <w:top w:val="none" w:sz="0" w:space="0" w:color="auto"/>
                    <w:left w:val="none" w:sz="0" w:space="0" w:color="auto"/>
                    <w:bottom w:val="none" w:sz="0" w:space="0" w:color="auto"/>
                    <w:right w:val="none" w:sz="0" w:space="0" w:color="auto"/>
                  </w:divBdr>
                  <w:divsChild>
                    <w:div w:id="19942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133">
          <w:marLeft w:val="0"/>
          <w:marRight w:val="0"/>
          <w:marTop w:val="0"/>
          <w:marBottom w:val="0"/>
          <w:divBdr>
            <w:top w:val="none" w:sz="0" w:space="0" w:color="auto"/>
            <w:left w:val="none" w:sz="0" w:space="0" w:color="auto"/>
            <w:bottom w:val="none" w:sz="0" w:space="0" w:color="auto"/>
            <w:right w:val="none" w:sz="0" w:space="0" w:color="auto"/>
          </w:divBdr>
        </w:div>
        <w:div w:id="1582981985">
          <w:marLeft w:val="0"/>
          <w:marRight w:val="0"/>
          <w:marTop w:val="0"/>
          <w:marBottom w:val="0"/>
          <w:divBdr>
            <w:top w:val="none" w:sz="0" w:space="0" w:color="auto"/>
            <w:left w:val="none" w:sz="0" w:space="0" w:color="auto"/>
            <w:bottom w:val="none" w:sz="0" w:space="0" w:color="auto"/>
            <w:right w:val="none" w:sz="0" w:space="0" w:color="auto"/>
          </w:divBdr>
        </w:div>
        <w:div w:id="1831285817">
          <w:marLeft w:val="0"/>
          <w:marRight w:val="0"/>
          <w:marTop w:val="0"/>
          <w:marBottom w:val="0"/>
          <w:divBdr>
            <w:top w:val="none" w:sz="0" w:space="0" w:color="auto"/>
            <w:left w:val="none" w:sz="0" w:space="0" w:color="auto"/>
            <w:bottom w:val="none" w:sz="0" w:space="0" w:color="auto"/>
            <w:right w:val="none" w:sz="0" w:space="0" w:color="auto"/>
          </w:divBdr>
        </w:div>
        <w:div w:id="1889762337">
          <w:marLeft w:val="0"/>
          <w:marRight w:val="0"/>
          <w:marTop w:val="0"/>
          <w:marBottom w:val="0"/>
          <w:divBdr>
            <w:top w:val="none" w:sz="0" w:space="0" w:color="auto"/>
            <w:left w:val="none" w:sz="0" w:space="0" w:color="auto"/>
            <w:bottom w:val="none" w:sz="0" w:space="0" w:color="auto"/>
            <w:right w:val="none" w:sz="0" w:space="0" w:color="auto"/>
          </w:divBdr>
        </w:div>
        <w:div w:id="1909073502">
          <w:marLeft w:val="0"/>
          <w:marRight w:val="0"/>
          <w:marTop w:val="0"/>
          <w:marBottom w:val="0"/>
          <w:divBdr>
            <w:top w:val="none" w:sz="0" w:space="0" w:color="auto"/>
            <w:left w:val="none" w:sz="0" w:space="0" w:color="auto"/>
            <w:bottom w:val="none" w:sz="0" w:space="0" w:color="auto"/>
            <w:right w:val="none" w:sz="0" w:space="0" w:color="auto"/>
          </w:divBdr>
        </w:div>
        <w:div w:id="1932469442">
          <w:marLeft w:val="0"/>
          <w:marRight w:val="0"/>
          <w:marTop w:val="0"/>
          <w:marBottom w:val="0"/>
          <w:divBdr>
            <w:top w:val="none" w:sz="0" w:space="0" w:color="auto"/>
            <w:left w:val="none" w:sz="0" w:space="0" w:color="auto"/>
            <w:bottom w:val="none" w:sz="0" w:space="0" w:color="auto"/>
            <w:right w:val="none" w:sz="0" w:space="0" w:color="auto"/>
          </w:divBdr>
        </w:div>
        <w:div w:id="2092464283">
          <w:marLeft w:val="0"/>
          <w:marRight w:val="0"/>
          <w:marTop w:val="0"/>
          <w:marBottom w:val="0"/>
          <w:divBdr>
            <w:top w:val="none" w:sz="0" w:space="0" w:color="auto"/>
            <w:left w:val="none" w:sz="0" w:space="0" w:color="auto"/>
            <w:bottom w:val="none" w:sz="0" w:space="0" w:color="auto"/>
            <w:right w:val="none" w:sz="0" w:space="0" w:color="auto"/>
          </w:divBdr>
        </w:div>
      </w:divsChild>
    </w:div>
    <w:div w:id="716710125">
      <w:bodyDiv w:val="1"/>
      <w:marLeft w:val="0"/>
      <w:marRight w:val="0"/>
      <w:marTop w:val="0"/>
      <w:marBottom w:val="0"/>
      <w:divBdr>
        <w:top w:val="none" w:sz="0" w:space="0" w:color="auto"/>
        <w:left w:val="none" w:sz="0" w:space="0" w:color="auto"/>
        <w:bottom w:val="none" w:sz="0" w:space="0" w:color="auto"/>
        <w:right w:val="none" w:sz="0" w:space="0" w:color="auto"/>
      </w:divBdr>
      <w:divsChild>
        <w:div w:id="431048865">
          <w:marLeft w:val="0"/>
          <w:marRight w:val="0"/>
          <w:marTop w:val="0"/>
          <w:marBottom w:val="0"/>
          <w:divBdr>
            <w:top w:val="none" w:sz="0" w:space="0" w:color="auto"/>
            <w:left w:val="none" w:sz="0" w:space="0" w:color="auto"/>
            <w:bottom w:val="none" w:sz="0" w:space="0" w:color="auto"/>
            <w:right w:val="none" w:sz="0" w:space="0" w:color="auto"/>
          </w:divBdr>
        </w:div>
        <w:div w:id="1360659957">
          <w:marLeft w:val="0"/>
          <w:marRight w:val="0"/>
          <w:marTop w:val="0"/>
          <w:marBottom w:val="0"/>
          <w:divBdr>
            <w:top w:val="none" w:sz="0" w:space="0" w:color="auto"/>
            <w:left w:val="none" w:sz="0" w:space="0" w:color="auto"/>
            <w:bottom w:val="none" w:sz="0" w:space="0" w:color="auto"/>
            <w:right w:val="none" w:sz="0" w:space="0" w:color="auto"/>
          </w:divBdr>
        </w:div>
        <w:div w:id="1509908391">
          <w:marLeft w:val="0"/>
          <w:marRight w:val="0"/>
          <w:marTop w:val="0"/>
          <w:marBottom w:val="0"/>
          <w:divBdr>
            <w:top w:val="none" w:sz="0" w:space="0" w:color="auto"/>
            <w:left w:val="none" w:sz="0" w:space="0" w:color="auto"/>
            <w:bottom w:val="none" w:sz="0" w:space="0" w:color="auto"/>
            <w:right w:val="none" w:sz="0" w:space="0" w:color="auto"/>
          </w:divBdr>
        </w:div>
      </w:divsChild>
    </w:div>
    <w:div w:id="814495147">
      <w:bodyDiv w:val="1"/>
      <w:marLeft w:val="0"/>
      <w:marRight w:val="0"/>
      <w:marTop w:val="0"/>
      <w:marBottom w:val="0"/>
      <w:divBdr>
        <w:top w:val="none" w:sz="0" w:space="0" w:color="auto"/>
        <w:left w:val="none" w:sz="0" w:space="0" w:color="auto"/>
        <w:bottom w:val="none" w:sz="0" w:space="0" w:color="auto"/>
        <w:right w:val="none" w:sz="0" w:space="0" w:color="auto"/>
      </w:divBdr>
      <w:divsChild>
        <w:div w:id="405684660">
          <w:marLeft w:val="0"/>
          <w:marRight w:val="0"/>
          <w:marTop w:val="0"/>
          <w:marBottom w:val="0"/>
          <w:divBdr>
            <w:top w:val="none" w:sz="0" w:space="0" w:color="auto"/>
            <w:left w:val="none" w:sz="0" w:space="0" w:color="auto"/>
            <w:bottom w:val="none" w:sz="0" w:space="0" w:color="auto"/>
            <w:right w:val="none" w:sz="0" w:space="0" w:color="auto"/>
          </w:divBdr>
        </w:div>
        <w:div w:id="664363552">
          <w:marLeft w:val="0"/>
          <w:marRight w:val="0"/>
          <w:marTop w:val="0"/>
          <w:marBottom w:val="0"/>
          <w:divBdr>
            <w:top w:val="none" w:sz="0" w:space="0" w:color="auto"/>
            <w:left w:val="none" w:sz="0" w:space="0" w:color="auto"/>
            <w:bottom w:val="none" w:sz="0" w:space="0" w:color="auto"/>
            <w:right w:val="none" w:sz="0" w:space="0" w:color="auto"/>
          </w:divBdr>
        </w:div>
        <w:div w:id="911813165">
          <w:marLeft w:val="0"/>
          <w:marRight w:val="0"/>
          <w:marTop w:val="0"/>
          <w:marBottom w:val="0"/>
          <w:divBdr>
            <w:top w:val="none" w:sz="0" w:space="0" w:color="auto"/>
            <w:left w:val="none" w:sz="0" w:space="0" w:color="auto"/>
            <w:bottom w:val="none" w:sz="0" w:space="0" w:color="auto"/>
            <w:right w:val="none" w:sz="0" w:space="0" w:color="auto"/>
          </w:divBdr>
        </w:div>
      </w:divsChild>
    </w:div>
    <w:div w:id="829443136">
      <w:bodyDiv w:val="1"/>
      <w:marLeft w:val="0"/>
      <w:marRight w:val="0"/>
      <w:marTop w:val="0"/>
      <w:marBottom w:val="0"/>
      <w:divBdr>
        <w:top w:val="none" w:sz="0" w:space="0" w:color="auto"/>
        <w:left w:val="none" w:sz="0" w:space="0" w:color="auto"/>
        <w:bottom w:val="none" w:sz="0" w:space="0" w:color="auto"/>
        <w:right w:val="none" w:sz="0" w:space="0" w:color="auto"/>
      </w:divBdr>
      <w:divsChild>
        <w:div w:id="242446775">
          <w:marLeft w:val="0"/>
          <w:marRight w:val="0"/>
          <w:marTop w:val="0"/>
          <w:marBottom w:val="0"/>
          <w:divBdr>
            <w:top w:val="none" w:sz="0" w:space="0" w:color="auto"/>
            <w:left w:val="none" w:sz="0" w:space="0" w:color="auto"/>
            <w:bottom w:val="none" w:sz="0" w:space="0" w:color="auto"/>
            <w:right w:val="none" w:sz="0" w:space="0" w:color="auto"/>
          </w:divBdr>
          <w:divsChild>
            <w:div w:id="234047587">
              <w:marLeft w:val="0"/>
              <w:marRight w:val="0"/>
              <w:marTop w:val="0"/>
              <w:marBottom w:val="0"/>
              <w:divBdr>
                <w:top w:val="none" w:sz="0" w:space="0" w:color="auto"/>
                <w:left w:val="none" w:sz="0" w:space="0" w:color="auto"/>
                <w:bottom w:val="none" w:sz="0" w:space="0" w:color="auto"/>
                <w:right w:val="none" w:sz="0" w:space="0" w:color="auto"/>
              </w:divBdr>
            </w:div>
            <w:div w:id="276521356">
              <w:marLeft w:val="0"/>
              <w:marRight w:val="0"/>
              <w:marTop w:val="0"/>
              <w:marBottom w:val="0"/>
              <w:divBdr>
                <w:top w:val="none" w:sz="0" w:space="0" w:color="auto"/>
                <w:left w:val="none" w:sz="0" w:space="0" w:color="auto"/>
                <w:bottom w:val="none" w:sz="0" w:space="0" w:color="auto"/>
                <w:right w:val="none" w:sz="0" w:space="0" w:color="auto"/>
              </w:divBdr>
            </w:div>
            <w:div w:id="454182187">
              <w:marLeft w:val="0"/>
              <w:marRight w:val="0"/>
              <w:marTop w:val="0"/>
              <w:marBottom w:val="0"/>
              <w:divBdr>
                <w:top w:val="none" w:sz="0" w:space="0" w:color="auto"/>
                <w:left w:val="none" w:sz="0" w:space="0" w:color="auto"/>
                <w:bottom w:val="none" w:sz="0" w:space="0" w:color="auto"/>
                <w:right w:val="none" w:sz="0" w:space="0" w:color="auto"/>
              </w:divBdr>
            </w:div>
            <w:div w:id="456878732">
              <w:marLeft w:val="0"/>
              <w:marRight w:val="0"/>
              <w:marTop w:val="0"/>
              <w:marBottom w:val="0"/>
              <w:divBdr>
                <w:top w:val="none" w:sz="0" w:space="0" w:color="auto"/>
                <w:left w:val="none" w:sz="0" w:space="0" w:color="auto"/>
                <w:bottom w:val="none" w:sz="0" w:space="0" w:color="auto"/>
                <w:right w:val="none" w:sz="0" w:space="0" w:color="auto"/>
              </w:divBdr>
            </w:div>
            <w:div w:id="701438289">
              <w:marLeft w:val="0"/>
              <w:marRight w:val="0"/>
              <w:marTop w:val="0"/>
              <w:marBottom w:val="0"/>
              <w:divBdr>
                <w:top w:val="none" w:sz="0" w:space="0" w:color="auto"/>
                <w:left w:val="none" w:sz="0" w:space="0" w:color="auto"/>
                <w:bottom w:val="none" w:sz="0" w:space="0" w:color="auto"/>
                <w:right w:val="none" w:sz="0" w:space="0" w:color="auto"/>
              </w:divBdr>
            </w:div>
            <w:div w:id="958100278">
              <w:marLeft w:val="0"/>
              <w:marRight w:val="0"/>
              <w:marTop w:val="0"/>
              <w:marBottom w:val="0"/>
              <w:divBdr>
                <w:top w:val="none" w:sz="0" w:space="0" w:color="auto"/>
                <w:left w:val="none" w:sz="0" w:space="0" w:color="auto"/>
                <w:bottom w:val="none" w:sz="0" w:space="0" w:color="auto"/>
                <w:right w:val="none" w:sz="0" w:space="0" w:color="auto"/>
              </w:divBdr>
            </w:div>
            <w:div w:id="1262957884">
              <w:marLeft w:val="0"/>
              <w:marRight w:val="0"/>
              <w:marTop w:val="0"/>
              <w:marBottom w:val="0"/>
              <w:divBdr>
                <w:top w:val="none" w:sz="0" w:space="0" w:color="auto"/>
                <w:left w:val="none" w:sz="0" w:space="0" w:color="auto"/>
                <w:bottom w:val="none" w:sz="0" w:space="0" w:color="auto"/>
                <w:right w:val="none" w:sz="0" w:space="0" w:color="auto"/>
              </w:divBdr>
            </w:div>
            <w:div w:id="1312951858">
              <w:marLeft w:val="0"/>
              <w:marRight w:val="0"/>
              <w:marTop w:val="0"/>
              <w:marBottom w:val="0"/>
              <w:divBdr>
                <w:top w:val="none" w:sz="0" w:space="0" w:color="auto"/>
                <w:left w:val="none" w:sz="0" w:space="0" w:color="auto"/>
                <w:bottom w:val="none" w:sz="0" w:space="0" w:color="auto"/>
                <w:right w:val="none" w:sz="0" w:space="0" w:color="auto"/>
              </w:divBdr>
            </w:div>
            <w:div w:id="1347364804">
              <w:marLeft w:val="0"/>
              <w:marRight w:val="0"/>
              <w:marTop w:val="0"/>
              <w:marBottom w:val="0"/>
              <w:divBdr>
                <w:top w:val="none" w:sz="0" w:space="0" w:color="auto"/>
                <w:left w:val="none" w:sz="0" w:space="0" w:color="auto"/>
                <w:bottom w:val="none" w:sz="0" w:space="0" w:color="auto"/>
                <w:right w:val="none" w:sz="0" w:space="0" w:color="auto"/>
              </w:divBdr>
            </w:div>
            <w:div w:id="1378969354">
              <w:marLeft w:val="0"/>
              <w:marRight w:val="0"/>
              <w:marTop w:val="0"/>
              <w:marBottom w:val="0"/>
              <w:divBdr>
                <w:top w:val="none" w:sz="0" w:space="0" w:color="auto"/>
                <w:left w:val="none" w:sz="0" w:space="0" w:color="auto"/>
                <w:bottom w:val="none" w:sz="0" w:space="0" w:color="auto"/>
                <w:right w:val="none" w:sz="0" w:space="0" w:color="auto"/>
              </w:divBdr>
            </w:div>
            <w:div w:id="1426151334">
              <w:marLeft w:val="0"/>
              <w:marRight w:val="0"/>
              <w:marTop w:val="0"/>
              <w:marBottom w:val="0"/>
              <w:divBdr>
                <w:top w:val="none" w:sz="0" w:space="0" w:color="auto"/>
                <w:left w:val="none" w:sz="0" w:space="0" w:color="auto"/>
                <w:bottom w:val="none" w:sz="0" w:space="0" w:color="auto"/>
                <w:right w:val="none" w:sz="0" w:space="0" w:color="auto"/>
              </w:divBdr>
            </w:div>
            <w:div w:id="1640652804">
              <w:marLeft w:val="0"/>
              <w:marRight w:val="0"/>
              <w:marTop w:val="0"/>
              <w:marBottom w:val="0"/>
              <w:divBdr>
                <w:top w:val="none" w:sz="0" w:space="0" w:color="auto"/>
                <w:left w:val="none" w:sz="0" w:space="0" w:color="auto"/>
                <w:bottom w:val="none" w:sz="0" w:space="0" w:color="auto"/>
                <w:right w:val="none" w:sz="0" w:space="0" w:color="auto"/>
              </w:divBdr>
            </w:div>
            <w:div w:id="1662613032">
              <w:marLeft w:val="0"/>
              <w:marRight w:val="0"/>
              <w:marTop w:val="0"/>
              <w:marBottom w:val="0"/>
              <w:divBdr>
                <w:top w:val="none" w:sz="0" w:space="0" w:color="auto"/>
                <w:left w:val="none" w:sz="0" w:space="0" w:color="auto"/>
                <w:bottom w:val="none" w:sz="0" w:space="0" w:color="auto"/>
                <w:right w:val="none" w:sz="0" w:space="0" w:color="auto"/>
              </w:divBdr>
            </w:div>
            <w:div w:id="1678993642">
              <w:marLeft w:val="0"/>
              <w:marRight w:val="0"/>
              <w:marTop w:val="0"/>
              <w:marBottom w:val="0"/>
              <w:divBdr>
                <w:top w:val="none" w:sz="0" w:space="0" w:color="auto"/>
                <w:left w:val="none" w:sz="0" w:space="0" w:color="auto"/>
                <w:bottom w:val="none" w:sz="0" w:space="0" w:color="auto"/>
                <w:right w:val="none" w:sz="0" w:space="0" w:color="auto"/>
              </w:divBdr>
            </w:div>
            <w:div w:id="1816678506">
              <w:marLeft w:val="0"/>
              <w:marRight w:val="0"/>
              <w:marTop w:val="0"/>
              <w:marBottom w:val="0"/>
              <w:divBdr>
                <w:top w:val="none" w:sz="0" w:space="0" w:color="auto"/>
                <w:left w:val="none" w:sz="0" w:space="0" w:color="auto"/>
                <w:bottom w:val="none" w:sz="0" w:space="0" w:color="auto"/>
                <w:right w:val="none" w:sz="0" w:space="0" w:color="auto"/>
              </w:divBdr>
            </w:div>
            <w:div w:id="1985503029">
              <w:marLeft w:val="0"/>
              <w:marRight w:val="0"/>
              <w:marTop w:val="0"/>
              <w:marBottom w:val="0"/>
              <w:divBdr>
                <w:top w:val="none" w:sz="0" w:space="0" w:color="auto"/>
                <w:left w:val="none" w:sz="0" w:space="0" w:color="auto"/>
                <w:bottom w:val="none" w:sz="0" w:space="0" w:color="auto"/>
                <w:right w:val="none" w:sz="0" w:space="0" w:color="auto"/>
              </w:divBdr>
            </w:div>
          </w:divsChild>
        </w:div>
        <w:div w:id="327562661">
          <w:marLeft w:val="0"/>
          <w:marRight w:val="0"/>
          <w:marTop w:val="0"/>
          <w:marBottom w:val="0"/>
          <w:divBdr>
            <w:top w:val="none" w:sz="0" w:space="0" w:color="auto"/>
            <w:left w:val="none" w:sz="0" w:space="0" w:color="auto"/>
            <w:bottom w:val="none" w:sz="0" w:space="0" w:color="auto"/>
            <w:right w:val="none" w:sz="0" w:space="0" w:color="auto"/>
          </w:divBdr>
          <w:divsChild>
            <w:div w:id="305553596">
              <w:marLeft w:val="0"/>
              <w:marRight w:val="0"/>
              <w:marTop w:val="0"/>
              <w:marBottom w:val="0"/>
              <w:divBdr>
                <w:top w:val="none" w:sz="0" w:space="0" w:color="auto"/>
                <w:left w:val="none" w:sz="0" w:space="0" w:color="auto"/>
                <w:bottom w:val="none" w:sz="0" w:space="0" w:color="auto"/>
                <w:right w:val="none" w:sz="0" w:space="0" w:color="auto"/>
              </w:divBdr>
            </w:div>
            <w:div w:id="560560939">
              <w:marLeft w:val="0"/>
              <w:marRight w:val="0"/>
              <w:marTop w:val="0"/>
              <w:marBottom w:val="0"/>
              <w:divBdr>
                <w:top w:val="none" w:sz="0" w:space="0" w:color="auto"/>
                <w:left w:val="none" w:sz="0" w:space="0" w:color="auto"/>
                <w:bottom w:val="none" w:sz="0" w:space="0" w:color="auto"/>
                <w:right w:val="none" w:sz="0" w:space="0" w:color="auto"/>
              </w:divBdr>
            </w:div>
            <w:div w:id="580869342">
              <w:marLeft w:val="0"/>
              <w:marRight w:val="0"/>
              <w:marTop w:val="0"/>
              <w:marBottom w:val="0"/>
              <w:divBdr>
                <w:top w:val="none" w:sz="0" w:space="0" w:color="auto"/>
                <w:left w:val="none" w:sz="0" w:space="0" w:color="auto"/>
                <w:bottom w:val="none" w:sz="0" w:space="0" w:color="auto"/>
                <w:right w:val="none" w:sz="0" w:space="0" w:color="auto"/>
              </w:divBdr>
            </w:div>
            <w:div w:id="642199269">
              <w:marLeft w:val="0"/>
              <w:marRight w:val="0"/>
              <w:marTop w:val="0"/>
              <w:marBottom w:val="0"/>
              <w:divBdr>
                <w:top w:val="none" w:sz="0" w:space="0" w:color="auto"/>
                <w:left w:val="none" w:sz="0" w:space="0" w:color="auto"/>
                <w:bottom w:val="none" w:sz="0" w:space="0" w:color="auto"/>
                <w:right w:val="none" w:sz="0" w:space="0" w:color="auto"/>
              </w:divBdr>
            </w:div>
            <w:div w:id="714082741">
              <w:marLeft w:val="0"/>
              <w:marRight w:val="0"/>
              <w:marTop w:val="0"/>
              <w:marBottom w:val="0"/>
              <w:divBdr>
                <w:top w:val="none" w:sz="0" w:space="0" w:color="auto"/>
                <w:left w:val="none" w:sz="0" w:space="0" w:color="auto"/>
                <w:bottom w:val="none" w:sz="0" w:space="0" w:color="auto"/>
                <w:right w:val="none" w:sz="0" w:space="0" w:color="auto"/>
              </w:divBdr>
            </w:div>
            <w:div w:id="810951414">
              <w:marLeft w:val="0"/>
              <w:marRight w:val="0"/>
              <w:marTop w:val="0"/>
              <w:marBottom w:val="0"/>
              <w:divBdr>
                <w:top w:val="none" w:sz="0" w:space="0" w:color="auto"/>
                <w:left w:val="none" w:sz="0" w:space="0" w:color="auto"/>
                <w:bottom w:val="none" w:sz="0" w:space="0" w:color="auto"/>
                <w:right w:val="none" w:sz="0" w:space="0" w:color="auto"/>
              </w:divBdr>
            </w:div>
            <w:div w:id="898901119">
              <w:marLeft w:val="0"/>
              <w:marRight w:val="0"/>
              <w:marTop w:val="0"/>
              <w:marBottom w:val="0"/>
              <w:divBdr>
                <w:top w:val="none" w:sz="0" w:space="0" w:color="auto"/>
                <w:left w:val="none" w:sz="0" w:space="0" w:color="auto"/>
                <w:bottom w:val="none" w:sz="0" w:space="0" w:color="auto"/>
                <w:right w:val="none" w:sz="0" w:space="0" w:color="auto"/>
              </w:divBdr>
            </w:div>
            <w:div w:id="987439104">
              <w:marLeft w:val="0"/>
              <w:marRight w:val="0"/>
              <w:marTop w:val="0"/>
              <w:marBottom w:val="0"/>
              <w:divBdr>
                <w:top w:val="none" w:sz="0" w:space="0" w:color="auto"/>
                <w:left w:val="none" w:sz="0" w:space="0" w:color="auto"/>
                <w:bottom w:val="none" w:sz="0" w:space="0" w:color="auto"/>
                <w:right w:val="none" w:sz="0" w:space="0" w:color="auto"/>
              </w:divBdr>
            </w:div>
            <w:div w:id="1153837296">
              <w:marLeft w:val="0"/>
              <w:marRight w:val="0"/>
              <w:marTop w:val="0"/>
              <w:marBottom w:val="0"/>
              <w:divBdr>
                <w:top w:val="none" w:sz="0" w:space="0" w:color="auto"/>
                <w:left w:val="none" w:sz="0" w:space="0" w:color="auto"/>
                <w:bottom w:val="none" w:sz="0" w:space="0" w:color="auto"/>
                <w:right w:val="none" w:sz="0" w:space="0" w:color="auto"/>
              </w:divBdr>
            </w:div>
            <w:div w:id="1401638062">
              <w:marLeft w:val="0"/>
              <w:marRight w:val="0"/>
              <w:marTop w:val="0"/>
              <w:marBottom w:val="0"/>
              <w:divBdr>
                <w:top w:val="none" w:sz="0" w:space="0" w:color="auto"/>
                <w:left w:val="none" w:sz="0" w:space="0" w:color="auto"/>
                <w:bottom w:val="none" w:sz="0" w:space="0" w:color="auto"/>
                <w:right w:val="none" w:sz="0" w:space="0" w:color="auto"/>
              </w:divBdr>
            </w:div>
            <w:div w:id="1497376258">
              <w:marLeft w:val="0"/>
              <w:marRight w:val="0"/>
              <w:marTop w:val="0"/>
              <w:marBottom w:val="0"/>
              <w:divBdr>
                <w:top w:val="none" w:sz="0" w:space="0" w:color="auto"/>
                <w:left w:val="none" w:sz="0" w:space="0" w:color="auto"/>
                <w:bottom w:val="none" w:sz="0" w:space="0" w:color="auto"/>
                <w:right w:val="none" w:sz="0" w:space="0" w:color="auto"/>
              </w:divBdr>
            </w:div>
            <w:div w:id="1499421922">
              <w:marLeft w:val="0"/>
              <w:marRight w:val="0"/>
              <w:marTop w:val="0"/>
              <w:marBottom w:val="0"/>
              <w:divBdr>
                <w:top w:val="none" w:sz="0" w:space="0" w:color="auto"/>
                <w:left w:val="none" w:sz="0" w:space="0" w:color="auto"/>
                <w:bottom w:val="none" w:sz="0" w:space="0" w:color="auto"/>
                <w:right w:val="none" w:sz="0" w:space="0" w:color="auto"/>
              </w:divBdr>
            </w:div>
            <w:div w:id="1552616932">
              <w:marLeft w:val="0"/>
              <w:marRight w:val="0"/>
              <w:marTop w:val="0"/>
              <w:marBottom w:val="0"/>
              <w:divBdr>
                <w:top w:val="none" w:sz="0" w:space="0" w:color="auto"/>
                <w:left w:val="none" w:sz="0" w:space="0" w:color="auto"/>
                <w:bottom w:val="none" w:sz="0" w:space="0" w:color="auto"/>
                <w:right w:val="none" w:sz="0" w:space="0" w:color="auto"/>
              </w:divBdr>
            </w:div>
            <w:div w:id="1689260287">
              <w:marLeft w:val="0"/>
              <w:marRight w:val="0"/>
              <w:marTop w:val="0"/>
              <w:marBottom w:val="0"/>
              <w:divBdr>
                <w:top w:val="none" w:sz="0" w:space="0" w:color="auto"/>
                <w:left w:val="none" w:sz="0" w:space="0" w:color="auto"/>
                <w:bottom w:val="none" w:sz="0" w:space="0" w:color="auto"/>
                <w:right w:val="none" w:sz="0" w:space="0" w:color="auto"/>
              </w:divBdr>
            </w:div>
            <w:div w:id="1759793280">
              <w:marLeft w:val="0"/>
              <w:marRight w:val="0"/>
              <w:marTop w:val="0"/>
              <w:marBottom w:val="0"/>
              <w:divBdr>
                <w:top w:val="none" w:sz="0" w:space="0" w:color="auto"/>
                <w:left w:val="none" w:sz="0" w:space="0" w:color="auto"/>
                <w:bottom w:val="none" w:sz="0" w:space="0" w:color="auto"/>
                <w:right w:val="none" w:sz="0" w:space="0" w:color="auto"/>
              </w:divBdr>
            </w:div>
            <w:div w:id="1894392474">
              <w:marLeft w:val="0"/>
              <w:marRight w:val="0"/>
              <w:marTop w:val="0"/>
              <w:marBottom w:val="0"/>
              <w:divBdr>
                <w:top w:val="none" w:sz="0" w:space="0" w:color="auto"/>
                <w:left w:val="none" w:sz="0" w:space="0" w:color="auto"/>
                <w:bottom w:val="none" w:sz="0" w:space="0" w:color="auto"/>
                <w:right w:val="none" w:sz="0" w:space="0" w:color="auto"/>
              </w:divBdr>
            </w:div>
            <w:div w:id="1910573425">
              <w:marLeft w:val="0"/>
              <w:marRight w:val="0"/>
              <w:marTop w:val="0"/>
              <w:marBottom w:val="0"/>
              <w:divBdr>
                <w:top w:val="none" w:sz="0" w:space="0" w:color="auto"/>
                <w:left w:val="none" w:sz="0" w:space="0" w:color="auto"/>
                <w:bottom w:val="none" w:sz="0" w:space="0" w:color="auto"/>
                <w:right w:val="none" w:sz="0" w:space="0" w:color="auto"/>
              </w:divBdr>
            </w:div>
            <w:div w:id="1963418995">
              <w:marLeft w:val="0"/>
              <w:marRight w:val="0"/>
              <w:marTop w:val="0"/>
              <w:marBottom w:val="0"/>
              <w:divBdr>
                <w:top w:val="none" w:sz="0" w:space="0" w:color="auto"/>
                <w:left w:val="none" w:sz="0" w:space="0" w:color="auto"/>
                <w:bottom w:val="none" w:sz="0" w:space="0" w:color="auto"/>
                <w:right w:val="none" w:sz="0" w:space="0" w:color="auto"/>
              </w:divBdr>
            </w:div>
            <w:div w:id="2099212721">
              <w:marLeft w:val="0"/>
              <w:marRight w:val="0"/>
              <w:marTop w:val="0"/>
              <w:marBottom w:val="0"/>
              <w:divBdr>
                <w:top w:val="none" w:sz="0" w:space="0" w:color="auto"/>
                <w:left w:val="none" w:sz="0" w:space="0" w:color="auto"/>
                <w:bottom w:val="none" w:sz="0" w:space="0" w:color="auto"/>
                <w:right w:val="none" w:sz="0" w:space="0" w:color="auto"/>
              </w:divBdr>
            </w:div>
            <w:div w:id="2145461362">
              <w:marLeft w:val="0"/>
              <w:marRight w:val="0"/>
              <w:marTop w:val="0"/>
              <w:marBottom w:val="0"/>
              <w:divBdr>
                <w:top w:val="none" w:sz="0" w:space="0" w:color="auto"/>
                <w:left w:val="none" w:sz="0" w:space="0" w:color="auto"/>
                <w:bottom w:val="none" w:sz="0" w:space="0" w:color="auto"/>
                <w:right w:val="none" w:sz="0" w:space="0" w:color="auto"/>
              </w:divBdr>
            </w:div>
          </w:divsChild>
        </w:div>
        <w:div w:id="715400021">
          <w:marLeft w:val="0"/>
          <w:marRight w:val="0"/>
          <w:marTop w:val="0"/>
          <w:marBottom w:val="0"/>
          <w:divBdr>
            <w:top w:val="none" w:sz="0" w:space="0" w:color="auto"/>
            <w:left w:val="none" w:sz="0" w:space="0" w:color="auto"/>
            <w:bottom w:val="none" w:sz="0" w:space="0" w:color="auto"/>
            <w:right w:val="none" w:sz="0" w:space="0" w:color="auto"/>
          </w:divBdr>
        </w:div>
        <w:div w:id="980109335">
          <w:marLeft w:val="0"/>
          <w:marRight w:val="0"/>
          <w:marTop w:val="0"/>
          <w:marBottom w:val="0"/>
          <w:divBdr>
            <w:top w:val="none" w:sz="0" w:space="0" w:color="auto"/>
            <w:left w:val="none" w:sz="0" w:space="0" w:color="auto"/>
            <w:bottom w:val="none" w:sz="0" w:space="0" w:color="auto"/>
            <w:right w:val="none" w:sz="0" w:space="0" w:color="auto"/>
          </w:divBdr>
        </w:div>
        <w:div w:id="988442665">
          <w:marLeft w:val="0"/>
          <w:marRight w:val="0"/>
          <w:marTop w:val="0"/>
          <w:marBottom w:val="0"/>
          <w:divBdr>
            <w:top w:val="none" w:sz="0" w:space="0" w:color="auto"/>
            <w:left w:val="none" w:sz="0" w:space="0" w:color="auto"/>
            <w:bottom w:val="none" w:sz="0" w:space="0" w:color="auto"/>
            <w:right w:val="none" w:sz="0" w:space="0" w:color="auto"/>
          </w:divBdr>
          <w:divsChild>
            <w:div w:id="40712759">
              <w:marLeft w:val="0"/>
              <w:marRight w:val="0"/>
              <w:marTop w:val="0"/>
              <w:marBottom w:val="0"/>
              <w:divBdr>
                <w:top w:val="none" w:sz="0" w:space="0" w:color="auto"/>
                <w:left w:val="none" w:sz="0" w:space="0" w:color="auto"/>
                <w:bottom w:val="none" w:sz="0" w:space="0" w:color="auto"/>
                <w:right w:val="none" w:sz="0" w:space="0" w:color="auto"/>
              </w:divBdr>
            </w:div>
            <w:div w:id="135605298">
              <w:marLeft w:val="0"/>
              <w:marRight w:val="0"/>
              <w:marTop w:val="0"/>
              <w:marBottom w:val="0"/>
              <w:divBdr>
                <w:top w:val="none" w:sz="0" w:space="0" w:color="auto"/>
                <w:left w:val="none" w:sz="0" w:space="0" w:color="auto"/>
                <w:bottom w:val="none" w:sz="0" w:space="0" w:color="auto"/>
                <w:right w:val="none" w:sz="0" w:space="0" w:color="auto"/>
              </w:divBdr>
            </w:div>
            <w:div w:id="164900516">
              <w:marLeft w:val="0"/>
              <w:marRight w:val="0"/>
              <w:marTop w:val="0"/>
              <w:marBottom w:val="0"/>
              <w:divBdr>
                <w:top w:val="none" w:sz="0" w:space="0" w:color="auto"/>
                <w:left w:val="none" w:sz="0" w:space="0" w:color="auto"/>
                <w:bottom w:val="none" w:sz="0" w:space="0" w:color="auto"/>
                <w:right w:val="none" w:sz="0" w:space="0" w:color="auto"/>
              </w:divBdr>
            </w:div>
            <w:div w:id="275141409">
              <w:marLeft w:val="0"/>
              <w:marRight w:val="0"/>
              <w:marTop w:val="0"/>
              <w:marBottom w:val="0"/>
              <w:divBdr>
                <w:top w:val="none" w:sz="0" w:space="0" w:color="auto"/>
                <w:left w:val="none" w:sz="0" w:space="0" w:color="auto"/>
                <w:bottom w:val="none" w:sz="0" w:space="0" w:color="auto"/>
                <w:right w:val="none" w:sz="0" w:space="0" w:color="auto"/>
              </w:divBdr>
            </w:div>
            <w:div w:id="308829202">
              <w:marLeft w:val="0"/>
              <w:marRight w:val="0"/>
              <w:marTop w:val="0"/>
              <w:marBottom w:val="0"/>
              <w:divBdr>
                <w:top w:val="none" w:sz="0" w:space="0" w:color="auto"/>
                <w:left w:val="none" w:sz="0" w:space="0" w:color="auto"/>
                <w:bottom w:val="none" w:sz="0" w:space="0" w:color="auto"/>
                <w:right w:val="none" w:sz="0" w:space="0" w:color="auto"/>
              </w:divBdr>
            </w:div>
            <w:div w:id="443228028">
              <w:marLeft w:val="0"/>
              <w:marRight w:val="0"/>
              <w:marTop w:val="0"/>
              <w:marBottom w:val="0"/>
              <w:divBdr>
                <w:top w:val="none" w:sz="0" w:space="0" w:color="auto"/>
                <w:left w:val="none" w:sz="0" w:space="0" w:color="auto"/>
                <w:bottom w:val="none" w:sz="0" w:space="0" w:color="auto"/>
                <w:right w:val="none" w:sz="0" w:space="0" w:color="auto"/>
              </w:divBdr>
            </w:div>
            <w:div w:id="788938434">
              <w:marLeft w:val="0"/>
              <w:marRight w:val="0"/>
              <w:marTop w:val="0"/>
              <w:marBottom w:val="0"/>
              <w:divBdr>
                <w:top w:val="none" w:sz="0" w:space="0" w:color="auto"/>
                <w:left w:val="none" w:sz="0" w:space="0" w:color="auto"/>
                <w:bottom w:val="none" w:sz="0" w:space="0" w:color="auto"/>
                <w:right w:val="none" w:sz="0" w:space="0" w:color="auto"/>
              </w:divBdr>
            </w:div>
            <w:div w:id="827482290">
              <w:marLeft w:val="0"/>
              <w:marRight w:val="0"/>
              <w:marTop w:val="0"/>
              <w:marBottom w:val="0"/>
              <w:divBdr>
                <w:top w:val="none" w:sz="0" w:space="0" w:color="auto"/>
                <w:left w:val="none" w:sz="0" w:space="0" w:color="auto"/>
                <w:bottom w:val="none" w:sz="0" w:space="0" w:color="auto"/>
                <w:right w:val="none" w:sz="0" w:space="0" w:color="auto"/>
              </w:divBdr>
            </w:div>
            <w:div w:id="946473372">
              <w:marLeft w:val="0"/>
              <w:marRight w:val="0"/>
              <w:marTop w:val="0"/>
              <w:marBottom w:val="0"/>
              <w:divBdr>
                <w:top w:val="none" w:sz="0" w:space="0" w:color="auto"/>
                <w:left w:val="none" w:sz="0" w:space="0" w:color="auto"/>
                <w:bottom w:val="none" w:sz="0" w:space="0" w:color="auto"/>
                <w:right w:val="none" w:sz="0" w:space="0" w:color="auto"/>
              </w:divBdr>
            </w:div>
            <w:div w:id="1051154503">
              <w:marLeft w:val="0"/>
              <w:marRight w:val="0"/>
              <w:marTop w:val="0"/>
              <w:marBottom w:val="0"/>
              <w:divBdr>
                <w:top w:val="none" w:sz="0" w:space="0" w:color="auto"/>
                <w:left w:val="none" w:sz="0" w:space="0" w:color="auto"/>
                <w:bottom w:val="none" w:sz="0" w:space="0" w:color="auto"/>
                <w:right w:val="none" w:sz="0" w:space="0" w:color="auto"/>
              </w:divBdr>
            </w:div>
            <w:div w:id="1108354215">
              <w:marLeft w:val="0"/>
              <w:marRight w:val="0"/>
              <w:marTop w:val="0"/>
              <w:marBottom w:val="0"/>
              <w:divBdr>
                <w:top w:val="none" w:sz="0" w:space="0" w:color="auto"/>
                <w:left w:val="none" w:sz="0" w:space="0" w:color="auto"/>
                <w:bottom w:val="none" w:sz="0" w:space="0" w:color="auto"/>
                <w:right w:val="none" w:sz="0" w:space="0" w:color="auto"/>
              </w:divBdr>
            </w:div>
            <w:div w:id="1118571511">
              <w:marLeft w:val="0"/>
              <w:marRight w:val="0"/>
              <w:marTop w:val="0"/>
              <w:marBottom w:val="0"/>
              <w:divBdr>
                <w:top w:val="none" w:sz="0" w:space="0" w:color="auto"/>
                <w:left w:val="none" w:sz="0" w:space="0" w:color="auto"/>
                <w:bottom w:val="none" w:sz="0" w:space="0" w:color="auto"/>
                <w:right w:val="none" w:sz="0" w:space="0" w:color="auto"/>
              </w:divBdr>
            </w:div>
            <w:div w:id="1147867746">
              <w:marLeft w:val="0"/>
              <w:marRight w:val="0"/>
              <w:marTop w:val="0"/>
              <w:marBottom w:val="0"/>
              <w:divBdr>
                <w:top w:val="none" w:sz="0" w:space="0" w:color="auto"/>
                <w:left w:val="none" w:sz="0" w:space="0" w:color="auto"/>
                <w:bottom w:val="none" w:sz="0" w:space="0" w:color="auto"/>
                <w:right w:val="none" w:sz="0" w:space="0" w:color="auto"/>
              </w:divBdr>
            </w:div>
            <w:div w:id="1392851810">
              <w:marLeft w:val="0"/>
              <w:marRight w:val="0"/>
              <w:marTop w:val="0"/>
              <w:marBottom w:val="0"/>
              <w:divBdr>
                <w:top w:val="none" w:sz="0" w:space="0" w:color="auto"/>
                <w:left w:val="none" w:sz="0" w:space="0" w:color="auto"/>
                <w:bottom w:val="none" w:sz="0" w:space="0" w:color="auto"/>
                <w:right w:val="none" w:sz="0" w:space="0" w:color="auto"/>
              </w:divBdr>
            </w:div>
            <w:div w:id="1403521974">
              <w:marLeft w:val="0"/>
              <w:marRight w:val="0"/>
              <w:marTop w:val="0"/>
              <w:marBottom w:val="0"/>
              <w:divBdr>
                <w:top w:val="none" w:sz="0" w:space="0" w:color="auto"/>
                <w:left w:val="none" w:sz="0" w:space="0" w:color="auto"/>
                <w:bottom w:val="none" w:sz="0" w:space="0" w:color="auto"/>
                <w:right w:val="none" w:sz="0" w:space="0" w:color="auto"/>
              </w:divBdr>
            </w:div>
            <w:div w:id="1430810147">
              <w:marLeft w:val="0"/>
              <w:marRight w:val="0"/>
              <w:marTop w:val="0"/>
              <w:marBottom w:val="0"/>
              <w:divBdr>
                <w:top w:val="none" w:sz="0" w:space="0" w:color="auto"/>
                <w:left w:val="none" w:sz="0" w:space="0" w:color="auto"/>
                <w:bottom w:val="none" w:sz="0" w:space="0" w:color="auto"/>
                <w:right w:val="none" w:sz="0" w:space="0" w:color="auto"/>
              </w:divBdr>
            </w:div>
            <w:div w:id="1779518475">
              <w:marLeft w:val="0"/>
              <w:marRight w:val="0"/>
              <w:marTop w:val="0"/>
              <w:marBottom w:val="0"/>
              <w:divBdr>
                <w:top w:val="none" w:sz="0" w:space="0" w:color="auto"/>
                <w:left w:val="none" w:sz="0" w:space="0" w:color="auto"/>
                <w:bottom w:val="none" w:sz="0" w:space="0" w:color="auto"/>
                <w:right w:val="none" w:sz="0" w:space="0" w:color="auto"/>
              </w:divBdr>
            </w:div>
            <w:div w:id="1938125872">
              <w:marLeft w:val="0"/>
              <w:marRight w:val="0"/>
              <w:marTop w:val="0"/>
              <w:marBottom w:val="0"/>
              <w:divBdr>
                <w:top w:val="none" w:sz="0" w:space="0" w:color="auto"/>
                <w:left w:val="none" w:sz="0" w:space="0" w:color="auto"/>
                <w:bottom w:val="none" w:sz="0" w:space="0" w:color="auto"/>
                <w:right w:val="none" w:sz="0" w:space="0" w:color="auto"/>
              </w:divBdr>
            </w:div>
            <w:div w:id="1965964766">
              <w:marLeft w:val="0"/>
              <w:marRight w:val="0"/>
              <w:marTop w:val="0"/>
              <w:marBottom w:val="0"/>
              <w:divBdr>
                <w:top w:val="none" w:sz="0" w:space="0" w:color="auto"/>
                <w:left w:val="none" w:sz="0" w:space="0" w:color="auto"/>
                <w:bottom w:val="none" w:sz="0" w:space="0" w:color="auto"/>
                <w:right w:val="none" w:sz="0" w:space="0" w:color="auto"/>
              </w:divBdr>
            </w:div>
            <w:div w:id="1996638041">
              <w:marLeft w:val="0"/>
              <w:marRight w:val="0"/>
              <w:marTop w:val="0"/>
              <w:marBottom w:val="0"/>
              <w:divBdr>
                <w:top w:val="none" w:sz="0" w:space="0" w:color="auto"/>
                <w:left w:val="none" w:sz="0" w:space="0" w:color="auto"/>
                <w:bottom w:val="none" w:sz="0" w:space="0" w:color="auto"/>
                <w:right w:val="none" w:sz="0" w:space="0" w:color="auto"/>
              </w:divBdr>
            </w:div>
          </w:divsChild>
        </w:div>
        <w:div w:id="1063715561">
          <w:marLeft w:val="0"/>
          <w:marRight w:val="0"/>
          <w:marTop w:val="0"/>
          <w:marBottom w:val="0"/>
          <w:divBdr>
            <w:top w:val="none" w:sz="0" w:space="0" w:color="auto"/>
            <w:left w:val="none" w:sz="0" w:space="0" w:color="auto"/>
            <w:bottom w:val="none" w:sz="0" w:space="0" w:color="auto"/>
            <w:right w:val="none" w:sz="0" w:space="0" w:color="auto"/>
          </w:divBdr>
        </w:div>
      </w:divsChild>
    </w:div>
    <w:div w:id="1026248231">
      <w:bodyDiv w:val="1"/>
      <w:marLeft w:val="0"/>
      <w:marRight w:val="0"/>
      <w:marTop w:val="0"/>
      <w:marBottom w:val="0"/>
      <w:divBdr>
        <w:top w:val="none" w:sz="0" w:space="0" w:color="auto"/>
        <w:left w:val="none" w:sz="0" w:space="0" w:color="auto"/>
        <w:bottom w:val="none" w:sz="0" w:space="0" w:color="auto"/>
        <w:right w:val="none" w:sz="0" w:space="0" w:color="auto"/>
      </w:divBdr>
      <w:divsChild>
        <w:div w:id="688144675">
          <w:marLeft w:val="0"/>
          <w:marRight w:val="0"/>
          <w:marTop w:val="0"/>
          <w:marBottom w:val="0"/>
          <w:divBdr>
            <w:top w:val="none" w:sz="0" w:space="0" w:color="auto"/>
            <w:left w:val="none" w:sz="0" w:space="0" w:color="auto"/>
            <w:bottom w:val="none" w:sz="0" w:space="0" w:color="auto"/>
            <w:right w:val="none" w:sz="0" w:space="0" w:color="auto"/>
          </w:divBdr>
        </w:div>
        <w:div w:id="840659194">
          <w:marLeft w:val="0"/>
          <w:marRight w:val="0"/>
          <w:marTop w:val="0"/>
          <w:marBottom w:val="0"/>
          <w:divBdr>
            <w:top w:val="none" w:sz="0" w:space="0" w:color="auto"/>
            <w:left w:val="none" w:sz="0" w:space="0" w:color="auto"/>
            <w:bottom w:val="none" w:sz="0" w:space="0" w:color="auto"/>
            <w:right w:val="none" w:sz="0" w:space="0" w:color="auto"/>
          </w:divBdr>
        </w:div>
        <w:div w:id="1100104696">
          <w:marLeft w:val="0"/>
          <w:marRight w:val="0"/>
          <w:marTop w:val="0"/>
          <w:marBottom w:val="0"/>
          <w:divBdr>
            <w:top w:val="none" w:sz="0" w:space="0" w:color="auto"/>
            <w:left w:val="none" w:sz="0" w:space="0" w:color="auto"/>
            <w:bottom w:val="none" w:sz="0" w:space="0" w:color="auto"/>
            <w:right w:val="none" w:sz="0" w:space="0" w:color="auto"/>
          </w:divBdr>
        </w:div>
        <w:div w:id="1218663004">
          <w:marLeft w:val="0"/>
          <w:marRight w:val="0"/>
          <w:marTop w:val="0"/>
          <w:marBottom w:val="0"/>
          <w:divBdr>
            <w:top w:val="none" w:sz="0" w:space="0" w:color="auto"/>
            <w:left w:val="none" w:sz="0" w:space="0" w:color="auto"/>
            <w:bottom w:val="none" w:sz="0" w:space="0" w:color="auto"/>
            <w:right w:val="none" w:sz="0" w:space="0" w:color="auto"/>
          </w:divBdr>
        </w:div>
        <w:div w:id="1703050891">
          <w:marLeft w:val="0"/>
          <w:marRight w:val="0"/>
          <w:marTop w:val="0"/>
          <w:marBottom w:val="0"/>
          <w:divBdr>
            <w:top w:val="none" w:sz="0" w:space="0" w:color="auto"/>
            <w:left w:val="none" w:sz="0" w:space="0" w:color="auto"/>
            <w:bottom w:val="none" w:sz="0" w:space="0" w:color="auto"/>
            <w:right w:val="none" w:sz="0" w:space="0" w:color="auto"/>
          </w:divBdr>
        </w:div>
      </w:divsChild>
    </w:div>
    <w:div w:id="1205874805">
      <w:bodyDiv w:val="1"/>
      <w:marLeft w:val="0"/>
      <w:marRight w:val="0"/>
      <w:marTop w:val="0"/>
      <w:marBottom w:val="0"/>
      <w:divBdr>
        <w:top w:val="none" w:sz="0" w:space="0" w:color="auto"/>
        <w:left w:val="none" w:sz="0" w:space="0" w:color="auto"/>
        <w:bottom w:val="none" w:sz="0" w:space="0" w:color="auto"/>
        <w:right w:val="none" w:sz="0" w:space="0" w:color="auto"/>
      </w:divBdr>
    </w:div>
    <w:div w:id="1543708468">
      <w:bodyDiv w:val="1"/>
      <w:marLeft w:val="0"/>
      <w:marRight w:val="0"/>
      <w:marTop w:val="0"/>
      <w:marBottom w:val="0"/>
      <w:divBdr>
        <w:top w:val="none" w:sz="0" w:space="0" w:color="auto"/>
        <w:left w:val="none" w:sz="0" w:space="0" w:color="auto"/>
        <w:bottom w:val="none" w:sz="0" w:space="0" w:color="auto"/>
        <w:right w:val="none" w:sz="0" w:space="0" w:color="auto"/>
      </w:divBdr>
      <w:divsChild>
        <w:div w:id="392581092">
          <w:marLeft w:val="0"/>
          <w:marRight w:val="0"/>
          <w:marTop w:val="0"/>
          <w:marBottom w:val="0"/>
          <w:divBdr>
            <w:top w:val="none" w:sz="0" w:space="0" w:color="auto"/>
            <w:left w:val="none" w:sz="0" w:space="0" w:color="auto"/>
            <w:bottom w:val="none" w:sz="0" w:space="0" w:color="auto"/>
            <w:right w:val="none" w:sz="0" w:space="0" w:color="auto"/>
          </w:divBdr>
        </w:div>
        <w:div w:id="513957230">
          <w:marLeft w:val="0"/>
          <w:marRight w:val="0"/>
          <w:marTop w:val="0"/>
          <w:marBottom w:val="0"/>
          <w:divBdr>
            <w:top w:val="none" w:sz="0" w:space="0" w:color="auto"/>
            <w:left w:val="none" w:sz="0" w:space="0" w:color="auto"/>
            <w:bottom w:val="none" w:sz="0" w:space="0" w:color="auto"/>
            <w:right w:val="none" w:sz="0" w:space="0" w:color="auto"/>
          </w:divBdr>
        </w:div>
        <w:div w:id="713195423">
          <w:marLeft w:val="0"/>
          <w:marRight w:val="0"/>
          <w:marTop w:val="0"/>
          <w:marBottom w:val="0"/>
          <w:divBdr>
            <w:top w:val="none" w:sz="0" w:space="0" w:color="auto"/>
            <w:left w:val="none" w:sz="0" w:space="0" w:color="auto"/>
            <w:bottom w:val="none" w:sz="0" w:space="0" w:color="auto"/>
            <w:right w:val="none" w:sz="0" w:space="0" w:color="auto"/>
          </w:divBdr>
        </w:div>
        <w:div w:id="1062603414">
          <w:marLeft w:val="0"/>
          <w:marRight w:val="0"/>
          <w:marTop w:val="0"/>
          <w:marBottom w:val="0"/>
          <w:divBdr>
            <w:top w:val="none" w:sz="0" w:space="0" w:color="auto"/>
            <w:left w:val="none" w:sz="0" w:space="0" w:color="auto"/>
            <w:bottom w:val="none" w:sz="0" w:space="0" w:color="auto"/>
            <w:right w:val="none" w:sz="0" w:space="0" w:color="auto"/>
          </w:divBdr>
        </w:div>
        <w:div w:id="1663238607">
          <w:marLeft w:val="0"/>
          <w:marRight w:val="0"/>
          <w:marTop w:val="0"/>
          <w:marBottom w:val="0"/>
          <w:divBdr>
            <w:top w:val="none" w:sz="0" w:space="0" w:color="auto"/>
            <w:left w:val="none" w:sz="0" w:space="0" w:color="auto"/>
            <w:bottom w:val="none" w:sz="0" w:space="0" w:color="auto"/>
            <w:right w:val="none" w:sz="0" w:space="0" w:color="auto"/>
          </w:divBdr>
        </w:div>
        <w:div w:id="1697459925">
          <w:marLeft w:val="0"/>
          <w:marRight w:val="0"/>
          <w:marTop w:val="0"/>
          <w:marBottom w:val="0"/>
          <w:divBdr>
            <w:top w:val="none" w:sz="0" w:space="0" w:color="auto"/>
            <w:left w:val="none" w:sz="0" w:space="0" w:color="auto"/>
            <w:bottom w:val="none" w:sz="0" w:space="0" w:color="auto"/>
            <w:right w:val="none" w:sz="0" w:space="0" w:color="auto"/>
          </w:divBdr>
        </w:div>
        <w:div w:id="1805542910">
          <w:marLeft w:val="0"/>
          <w:marRight w:val="0"/>
          <w:marTop w:val="0"/>
          <w:marBottom w:val="0"/>
          <w:divBdr>
            <w:top w:val="none" w:sz="0" w:space="0" w:color="auto"/>
            <w:left w:val="none" w:sz="0" w:space="0" w:color="auto"/>
            <w:bottom w:val="none" w:sz="0" w:space="0" w:color="auto"/>
            <w:right w:val="none" w:sz="0" w:space="0" w:color="auto"/>
          </w:divBdr>
        </w:div>
        <w:div w:id="2075006767">
          <w:marLeft w:val="0"/>
          <w:marRight w:val="0"/>
          <w:marTop w:val="0"/>
          <w:marBottom w:val="0"/>
          <w:divBdr>
            <w:top w:val="none" w:sz="0" w:space="0" w:color="auto"/>
            <w:left w:val="none" w:sz="0" w:space="0" w:color="auto"/>
            <w:bottom w:val="none" w:sz="0" w:space="0" w:color="auto"/>
            <w:right w:val="none" w:sz="0" w:space="0" w:color="auto"/>
          </w:divBdr>
        </w:div>
      </w:divsChild>
    </w:div>
    <w:div w:id="1575117257">
      <w:bodyDiv w:val="1"/>
      <w:marLeft w:val="0"/>
      <w:marRight w:val="0"/>
      <w:marTop w:val="0"/>
      <w:marBottom w:val="0"/>
      <w:divBdr>
        <w:top w:val="none" w:sz="0" w:space="0" w:color="auto"/>
        <w:left w:val="none" w:sz="0" w:space="0" w:color="auto"/>
        <w:bottom w:val="none" w:sz="0" w:space="0" w:color="auto"/>
        <w:right w:val="none" w:sz="0" w:space="0" w:color="auto"/>
      </w:divBdr>
      <w:divsChild>
        <w:div w:id="158973255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65802215">
              <w:marLeft w:val="0"/>
              <w:marRight w:val="0"/>
              <w:marTop w:val="0"/>
              <w:marBottom w:val="0"/>
              <w:divBdr>
                <w:top w:val="none" w:sz="0" w:space="0" w:color="auto"/>
                <w:left w:val="none" w:sz="0" w:space="0" w:color="auto"/>
                <w:bottom w:val="none" w:sz="0" w:space="0" w:color="auto"/>
                <w:right w:val="none" w:sz="0" w:space="0" w:color="auto"/>
              </w:divBdr>
              <w:divsChild>
                <w:div w:id="183982017">
                  <w:marLeft w:val="0"/>
                  <w:marRight w:val="0"/>
                  <w:marTop w:val="0"/>
                  <w:marBottom w:val="0"/>
                  <w:divBdr>
                    <w:top w:val="none" w:sz="0" w:space="0" w:color="auto"/>
                    <w:left w:val="none" w:sz="0" w:space="0" w:color="auto"/>
                    <w:bottom w:val="none" w:sz="0" w:space="0" w:color="auto"/>
                    <w:right w:val="none" w:sz="0" w:space="0" w:color="auto"/>
                  </w:divBdr>
                  <w:divsChild>
                    <w:div w:id="4954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2460">
      <w:bodyDiv w:val="1"/>
      <w:marLeft w:val="0"/>
      <w:marRight w:val="0"/>
      <w:marTop w:val="0"/>
      <w:marBottom w:val="0"/>
      <w:divBdr>
        <w:top w:val="none" w:sz="0" w:space="0" w:color="auto"/>
        <w:left w:val="none" w:sz="0" w:space="0" w:color="auto"/>
        <w:bottom w:val="none" w:sz="0" w:space="0" w:color="auto"/>
        <w:right w:val="none" w:sz="0" w:space="0" w:color="auto"/>
      </w:divBdr>
      <w:divsChild>
        <w:div w:id="617224369">
          <w:marLeft w:val="0"/>
          <w:marRight w:val="0"/>
          <w:marTop w:val="0"/>
          <w:marBottom w:val="0"/>
          <w:divBdr>
            <w:top w:val="none" w:sz="0" w:space="0" w:color="auto"/>
            <w:left w:val="none" w:sz="0" w:space="0" w:color="auto"/>
            <w:bottom w:val="none" w:sz="0" w:space="0" w:color="auto"/>
            <w:right w:val="none" w:sz="0" w:space="0" w:color="auto"/>
          </w:divBdr>
        </w:div>
        <w:div w:id="796486107">
          <w:marLeft w:val="0"/>
          <w:marRight w:val="0"/>
          <w:marTop w:val="0"/>
          <w:marBottom w:val="0"/>
          <w:divBdr>
            <w:top w:val="none" w:sz="0" w:space="0" w:color="auto"/>
            <w:left w:val="none" w:sz="0" w:space="0" w:color="auto"/>
            <w:bottom w:val="none" w:sz="0" w:space="0" w:color="auto"/>
            <w:right w:val="none" w:sz="0" w:space="0" w:color="auto"/>
          </w:divBdr>
        </w:div>
        <w:div w:id="962270487">
          <w:marLeft w:val="0"/>
          <w:marRight w:val="0"/>
          <w:marTop w:val="0"/>
          <w:marBottom w:val="0"/>
          <w:divBdr>
            <w:top w:val="none" w:sz="0" w:space="0" w:color="auto"/>
            <w:left w:val="none" w:sz="0" w:space="0" w:color="auto"/>
            <w:bottom w:val="none" w:sz="0" w:space="0" w:color="auto"/>
            <w:right w:val="none" w:sz="0" w:space="0" w:color="auto"/>
          </w:divBdr>
        </w:div>
        <w:div w:id="1121649899">
          <w:marLeft w:val="0"/>
          <w:marRight w:val="0"/>
          <w:marTop w:val="0"/>
          <w:marBottom w:val="0"/>
          <w:divBdr>
            <w:top w:val="none" w:sz="0" w:space="0" w:color="auto"/>
            <w:left w:val="none" w:sz="0" w:space="0" w:color="auto"/>
            <w:bottom w:val="none" w:sz="0" w:space="0" w:color="auto"/>
            <w:right w:val="none" w:sz="0" w:space="0" w:color="auto"/>
          </w:divBdr>
        </w:div>
        <w:div w:id="1138452407">
          <w:marLeft w:val="0"/>
          <w:marRight w:val="0"/>
          <w:marTop w:val="0"/>
          <w:marBottom w:val="0"/>
          <w:divBdr>
            <w:top w:val="none" w:sz="0" w:space="0" w:color="auto"/>
            <w:left w:val="none" w:sz="0" w:space="0" w:color="auto"/>
            <w:bottom w:val="none" w:sz="0" w:space="0" w:color="auto"/>
            <w:right w:val="none" w:sz="0" w:space="0" w:color="auto"/>
          </w:divBdr>
        </w:div>
        <w:div w:id="1349332557">
          <w:marLeft w:val="0"/>
          <w:marRight w:val="0"/>
          <w:marTop w:val="0"/>
          <w:marBottom w:val="0"/>
          <w:divBdr>
            <w:top w:val="none" w:sz="0" w:space="0" w:color="auto"/>
            <w:left w:val="none" w:sz="0" w:space="0" w:color="auto"/>
            <w:bottom w:val="none" w:sz="0" w:space="0" w:color="auto"/>
            <w:right w:val="none" w:sz="0" w:space="0" w:color="auto"/>
          </w:divBdr>
        </w:div>
      </w:divsChild>
    </w:div>
    <w:div w:id="1628118130">
      <w:bodyDiv w:val="1"/>
      <w:marLeft w:val="0"/>
      <w:marRight w:val="0"/>
      <w:marTop w:val="0"/>
      <w:marBottom w:val="0"/>
      <w:divBdr>
        <w:top w:val="none" w:sz="0" w:space="0" w:color="auto"/>
        <w:left w:val="none" w:sz="0" w:space="0" w:color="auto"/>
        <w:bottom w:val="none" w:sz="0" w:space="0" w:color="auto"/>
        <w:right w:val="none" w:sz="0" w:space="0" w:color="auto"/>
      </w:divBdr>
      <w:divsChild>
        <w:div w:id="232738610">
          <w:marLeft w:val="0"/>
          <w:marRight w:val="0"/>
          <w:marTop w:val="0"/>
          <w:marBottom w:val="0"/>
          <w:divBdr>
            <w:top w:val="none" w:sz="0" w:space="0" w:color="auto"/>
            <w:left w:val="none" w:sz="0" w:space="0" w:color="auto"/>
            <w:bottom w:val="none" w:sz="0" w:space="0" w:color="auto"/>
            <w:right w:val="none" w:sz="0" w:space="0" w:color="auto"/>
          </w:divBdr>
        </w:div>
        <w:div w:id="1192379166">
          <w:marLeft w:val="0"/>
          <w:marRight w:val="0"/>
          <w:marTop w:val="0"/>
          <w:marBottom w:val="0"/>
          <w:divBdr>
            <w:top w:val="none" w:sz="0" w:space="0" w:color="auto"/>
            <w:left w:val="none" w:sz="0" w:space="0" w:color="auto"/>
            <w:bottom w:val="none" w:sz="0" w:space="0" w:color="auto"/>
            <w:right w:val="none" w:sz="0" w:space="0" w:color="auto"/>
          </w:divBdr>
        </w:div>
        <w:div w:id="2092308248">
          <w:marLeft w:val="0"/>
          <w:marRight w:val="0"/>
          <w:marTop w:val="0"/>
          <w:marBottom w:val="0"/>
          <w:divBdr>
            <w:top w:val="none" w:sz="0" w:space="0" w:color="auto"/>
            <w:left w:val="none" w:sz="0" w:space="0" w:color="auto"/>
            <w:bottom w:val="none" w:sz="0" w:space="0" w:color="auto"/>
            <w:right w:val="none" w:sz="0" w:space="0" w:color="auto"/>
          </w:divBdr>
        </w:div>
        <w:div w:id="2110660230">
          <w:marLeft w:val="0"/>
          <w:marRight w:val="0"/>
          <w:marTop w:val="0"/>
          <w:marBottom w:val="0"/>
          <w:divBdr>
            <w:top w:val="none" w:sz="0" w:space="0" w:color="auto"/>
            <w:left w:val="none" w:sz="0" w:space="0" w:color="auto"/>
            <w:bottom w:val="none" w:sz="0" w:space="0" w:color="auto"/>
            <w:right w:val="none" w:sz="0" w:space="0" w:color="auto"/>
          </w:divBdr>
        </w:div>
      </w:divsChild>
    </w:div>
    <w:div w:id="1736538864">
      <w:bodyDiv w:val="1"/>
      <w:marLeft w:val="0"/>
      <w:marRight w:val="0"/>
      <w:marTop w:val="0"/>
      <w:marBottom w:val="0"/>
      <w:divBdr>
        <w:top w:val="none" w:sz="0" w:space="0" w:color="auto"/>
        <w:left w:val="none" w:sz="0" w:space="0" w:color="auto"/>
        <w:bottom w:val="none" w:sz="0" w:space="0" w:color="auto"/>
        <w:right w:val="none" w:sz="0" w:space="0" w:color="auto"/>
      </w:divBdr>
      <w:divsChild>
        <w:div w:id="565067672">
          <w:marLeft w:val="0"/>
          <w:marRight w:val="0"/>
          <w:marTop w:val="0"/>
          <w:marBottom w:val="0"/>
          <w:divBdr>
            <w:top w:val="none" w:sz="0" w:space="0" w:color="auto"/>
            <w:left w:val="none" w:sz="0" w:space="0" w:color="auto"/>
            <w:bottom w:val="none" w:sz="0" w:space="0" w:color="auto"/>
            <w:right w:val="none" w:sz="0" w:space="0" w:color="auto"/>
          </w:divBdr>
        </w:div>
        <w:div w:id="904027377">
          <w:marLeft w:val="0"/>
          <w:marRight w:val="0"/>
          <w:marTop w:val="0"/>
          <w:marBottom w:val="0"/>
          <w:divBdr>
            <w:top w:val="none" w:sz="0" w:space="0" w:color="auto"/>
            <w:left w:val="none" w:sz="0" w:space="0" w:color="auto"/>
            <w:bottom w:val="none" w:sz="0" w:space="0" w:color="auto"/>
            <w:right w:val="none" w:sz="0" w:space="0" w:color="auto"/>
          </w:divBdr>
        </w:div>
        <w:div w:id="1076903376">
          <w:marLeft w:val="0"/>
          <w:marRight w:val="0"/>
          <w:marTop w:val="0"/>
          <w:marBottom w:val="0"/>
          <w:divBdr>
            <w:top w:val="none" w:sz="0" w:space="0" w:color="auto"/>
            <w:left w:val="none" w:sz="0" w:space="0" w:color="auto"/>
            <w:bottom w:val="none" w:sz="0" w:space="0" w:color="auto"/>
            <w:right w:val="none" w:sz="0" w:space="0" w:color="auto"/>
          </w:divBdr>
        </w:div>
      </w:divsChild>
    </w:div>
    <w:div w:id="1896547627">
      <w:bodyDiv w:val="1"/>
      <w:marLeft w:val="0"/>
      <w:marRight w:val="0"/>
      <w:marTop w:val="0"/>
      <w:marBottom w:val="0"/>
      <w:divBdr>
        <w:top w:val="none" w:sz="0" w:space="0" w:color="auto"/>
        <w:left w:val="none" w:sz="0" w:space="0" w:color="auto"/>
        <w:bottom w:val="none" w:sz="0" w:space="0" w:color="auto"/>
        <w:right w:val="none" w:sz="0" w:space="0" w:color="auto"/>
      </w:divBdr>
    </w:div>
    <w:div w:id="1932201980">
      <w:bodyDiv w:val="1"/>
      <w:marLeft w:val="0"/>
      <w:marRight w:val="0"/>
      <w:marTop w:val="0"/>
      <w:marBottom w:val="0"/>
      <w:divBdr>
        <w:top w:val="none" w:sz="0" w:space="0" w:color="auto"/>
        <w:left w:val="none" w:sz="0" w:space="0" w:color="auto"/>
        <w:bottom w:val="none" w:sz="0" w:space="0" w:color="auto"/>
        <w:right w:val="none" w:sz="0" w:space="0" w:color="auto"/>
      </w:divBdr>
    </w:div>
    <w:div w:id="2071343540">
      <w:bodyDiv w:val="1"/>
      <w:marLeft w:val="0"/>
      <w:marRight w:val="0"/>
      <w:marTop w:val="0"/>
      <w:marBottom w:val="0"/>
      <w:divBdr>
        <w:top w:val="none" w:sz="0" w:space="0" w:color="auto"/>
        <w:left w:val="none" w:sz="0" w:space="0" w:color="auto"/>
        <w:bottom w:val="none" w:sz="0" w:space="0" w:color="auto"/>
        <w:right w:val="none" w:sz="0" w:space="0" w:color="auto"/>
      </w:divBdr>
      <w:divsChild>
        <w:div w:id="894900249">
          <w:marLeft w:val="0"/>
          <w:marRight w:val="0"/>
          <w:marTop w:val="0"/>
          <w:marBottom w:val="0"/>
          <w:divBdr>
            <w:top w:val="none" w:sz="0" w:space="0" w:color="auto"/>
            <w:left w:val="none" w:sz="0" w:space="0" w:color="auto"/>
            <w:bottom w:val="none" w:sz="0" w:space="0" w:color="auto"/>
            <w:right w:val="none" w:sz="0" w:space="0" w:color="auto"/>
          </w:divBdr>
          <w:divsChild>
            <w:div w:id="1533423137">
              <w:marLeft w:val="0"/>
              <w:marRight w:val="0"/>
              <w:marTop w:val="0"/>
              <w:marBottom w:val="0"/>
              <w:divBdr>
                <w:top w:val="none" w:sz="0" w:space="0" w:color="auto"/>
                <w:left w:val="none" w:sz="0" w:space="0" w:color="auto"/>
                <w:bottom w:val="none" w:sz="0" w:space="0" w:color="auto"/>
                <w:right w:val="none" w:sz="0" w:space="0" w:color="auto"/>
              </w:divBdr>
              <w:divsChild>
                <w:div w:id="20524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3132">
      <w:bodyDiv w:val="1"/>
      <w:marLeft w:val="0"/>
      <w:marRight w:val="0"/>
      <w:marTop w:val="0"/>
      <w:marBottom w:val="0"/>
      <w:divBdr>
        <w:top w:val="none" w:sz="0" w:space="0" w:color="auto"/>
        <w:left w:val="none" w:sz="0" w:space="0" w:color="auto"/>
        <w:bottom w:val="none" w:sz="0" w:space="0" w:color="auto"/>
        <w:right w:val="none" w:sz="0" w:space="0" w:color="auto"/>
      </w:divBdr>
      <w:divsChild>
        <w:div w:id="52587838">
          <w:marLeft w:val="0"/>
          <w:marRight w:val="0"/>
          <w:marTop w:val="0"/>
          <w:marBottom w:val="0"/>
          <w:divBdr>
            <w:top w:val="none" w:sz="0" w:space="0" w:color="auto"/>
            <w:left w:val="none" w:sz="0" w:space="0" w:color="auto"/>
            <w:bottom w:val="none" w:sz="0" w:space="0" w:color="auto"/>
            <w:right w:val="none" w:sz="0" w:space="0" w:color="auto"/>
          </w:divBdr>
        </w:div>
        <w:div w:id="1104500055">
          <w:marLeft w:val="0"/>
          <w:marRight w:val="0"/>
          <w:marTop w:val="0"/>
          <w:marBottom w:val="0"/>
          <w:divBdr>
            <w:top w:val="none" w:sz="0" w:space="0" w:color="auto"/>
            <w:left w:val="none" w:sz="0" w:space="0" w:color="auto"/>
            <w:bottom w:val="none" w:sz="0" w:space="0" w:color="auto"/>
            <w:right w:val="none" w:sz="0" w:space="0" w:color="auto"/>
          </w:divBdr>
        </w:div>
        <w:div w:id="1673605962">
          <w:marLeft w:val="0"/>
          <w:marRight w:val="0"/>
          <w:marTop w:val="0"/>
          <w:marBottom w:val="0"/>
          <w:divBdr>
            <w:top w:val="none" w:sz="0" w:space="0" w:color="auto"/>
            <w:left w:val="none" w:sz="0" w:space="0" w:color="auto"/>
            <w:bottom w:val="none" w:sz="0" w:space="0" w:color="auto"/>
            <w:right w:val="none" w:sz="0" w:space="0" w:color="auto"/>
          </w:divBdr>
        </w:div>
        <w:div w:id="1683047829">
          <w:marLeft w:val="0"/>
          <w:marRight w:val="0"/>
          <w:marTop w:val="0"/>
          <w:marBottom w:val="0"/>
          <w:divBdr>
            <w:top w:val="none" w:sz="0" w:space="0" w:color="auto"/>
            <w:left w:val="none" w:sz="0" w:space="0" w:color="auto"/>
            <w:bottom w:val="none" w:sz="0" w:space="0" w:color="auto"/>
            <w:right w:val="none" w:sz="0" w:space="0" w:color="auto"/>
          </w:divBdr>
          <w:divsChild>
            <w:div w:id="1266114773">
              <w:marLeft w:val="-75"/>
              <w:marRight w:val="0"/>
              <w:marTop w:val="30"/>
              <w:marBottom w:val="30"/>
              <w:divBdr>
                <w:top w:val="none" w:sz="0" w:space="0" w:color="auto"/>
                <w:left w:val="none" w:sz="0" w:space="0" w:color="auto"/>
                <w:bottom w:val="none" w:sz="0" w:space="0" w:color="auto"/>
                <w:right w:val="none" w:sz="0" w:space="0" w:color="auto"/>
              </w:divBdr>
              <w:divsChild>
                <w:div w:id="39597536">
                  <w:marLeft w:val="0"/>
                  <w:marRight w:val="0"/>
                  <w:marTop w:val="0"/>
                  <w:marBottom w:val="0"/>
                  <w:divBdr>
                    <w:top w:val="none" w:sz="0" w:space="0" w:color="auto"/>
                    <w:left w:val="none" w:sz="0" w:space="0" w:color="auto"/>
                    <w:bottom w:val="none" w:sz="0" w:space="0" w:color="auto"/>
                    <w:right w:val="none" w:sz="0" w:space="0" w:color="auto"/>
                  </w:divBdr>
                  <w:divsChild>
                    <w:div w:id="1036127363">
                      <w:marLeft w:val="0"/>
                      <w:marRight w:val="0"/>
                      <w:marTop w:val="0"/>
                      <w:marBottom w:val="0"/>
                      <w:divBdr>
                        <w:top w:val="none" w:sz="0" w:space="0" w:color="auto"/>
                        <w:left w:val="none" w:sz="0" w:space="0" w:color="auto"/>
                        <w:bottom w:val="none" w:sz="0" w:space="0" w:color="auto"/>
                        <w:right w:val="none" w:sz="0" w:space="0" w:color="auto"/>
                      </w:divBdr>
                    </w:div>
                  </w:divsChild>
                </w:div>
                <w:div w:id="153183933">
                  <w:marLeft w:val="0"/>
                  <w:marRight w:val="0"/>
                  <w:marTop w:val="0"/>
                  <w:marBottom w:val="0"/>
                  <w:divBdr>
                    <w:top w:val="none" w:sz="0" w:space="0" w:color="auto"/>
                    <w:left w:val="none" w:sz="0" w:space="0" w:color="auto"/>
                    <w:bottom w:val="none" w:sz="0" w:space="0" w:color="auto"/>
                    <w:right w:val="none" w:sz="0" w:space="0" w:color="auto"/>
                  </w:divBdr>
                  <w:divsChild>
                    <w:div w:id="1026247906">
                      <w:marLeft w:val="0"/>
                      <w:marRight w:val="0"/>
                      <w:marTop w:val="0"/>
                      <w:marBottom w:val="0"/>
                      <w:divBdr>
                        <w:top w:val="none" w:sz="0" w:space="0" w:color="auto"/>
                        <w:left w:val="none" w:sz="0" w:space="0" w:color="auto"/>
                        <w:bottom w:val="none" w:sz="0" w:space="0" w:color="auto"/>
                        <w:right w:val="none" w:sz="0" w:space="0" w:color="auto"/>
                      </w:divBdr>
                    </w:div>
                  </w:divsChild>
                </w:div>
                <w:div w:id="173568554">
                  <w:marLeft w:val="0"/>
                  <w:marRight w:val="0"/>
                  <w:marTop w:val="0"/>
                  <w:marBottom w:val="0"/>
                  <w:divBdr>
                    <w:top w:val="none" w:sz="0" w:space="0" w:color="auto"/>
                    <w:left w:val="none" w:sz="0" w:space="0" w:color="auto"/>
                    <w:bottom w:val="none" w:sz="0" w:space="0" w:color="auto"/>
                    <w:right w:val="none" w:sz="0" w:space="0" w:color="auto"/>
                  </w:divBdr>
                  <w:divsChild>
                    <w:div w:id="638923345">
                      <w:marLeft w:val="0"/>
                      <w:marRight w:val="0"/>
                      <w:marTop w:val="0"/>
                      <w:marBottom w:val="0"/>
                      <w:divBdr>
                        <w:top w:val="none" w:sz="0" w:space="0" w:color="auto"/>
                        <w:left w:val="none" w:sz="0" w:space="0" w:color="auto"/>
                        <w:bottom w:val="none" w:sz="0" w:space="0" w:color="auto"/>
                        <w:right w:val="none" w:sz="0" w:space="0" w:color="auto"/>
                      </w:divBdr>
                    </w:div>
                    <w:div w:id="915285157">
                      <w:marLeft w:val="0"/>
                      <w:marRight w:val="0"/>
                      <w:marTop w:val="0"/>
                      <w:marBottom w:val="0"/>
                      <w:divBdr>
                        <w:top w:val="none" w:sz="0" w:space="0" w:color="auto"/>
                        <w:left w:val="none" w:sz="0" w:space="0" w:color="auto"/>
                        <w:bottom w:val="none" w:sz="0" w:space="0" w:color="auto"/>
                        <w:right w:val="none" w:sz="0" w:space="0" w:color="auto"/>
                      </w:divBdr>
                    </w:div>
                    <w:div w:id="1756051184">
                      <w:marLeft w:val="0"/>
                      <w:marRight w:val="0"/>
                      <w:marTop w:val="0"/>
                      <w:marBottom w:val="0"/>
                      <w:divBdr>
                        <w:top w:val="none" w:sz="0" w:space="0" w:color="auto"/>
                        <w:left w:val="none" w:sz="0" w:space="0" w:color="auto"/>
                        <w:bottom w:val="none" w:sz="0" w:space="0" w:color="auto"/>
                        <w:right w:val="none" w:sz="0" w:space="0" w:color="auto"/>
                      </w:divBdr>
                    </w:div>
                    <w:div w:id="1865167706">
                      <w:marLeft w:val="0"/>
                      <w:marRight w:val="0"/>
                      <w:marTop w:val="0"/>
                      <w:marBottom w:val="0"/>
                      <w:divBdr>
                        <w:top w:val="none" w:sz="0" w:space="0" w:color="auto"/>
                        <w:left w:val="none" w:sz="0" w:space="0" w:color="auto"/>
                        <w:bottom w:val="none" w:sz="0" w:space="0" w:color="auto"/>
                        <w:right w:val="none" w:sz="0" w:space="0" w:color="auto"/>
                      </w:divBdr>
                    </w:div>
                    <w:div w:id="1879466989">
                      <w:marLeft w:val="0"/>
                      <w:marRight w:val="0"/>
                      <w:marTop w:val="0"/>
                      <w:marBottom w:val="0"/>
                      <w:divBdr>
                        <w:top w:val="none" w:sz="0" w:space="0" w:color="auto"/>
                        <w:left w:val="none" w:sz="0" w:space="0" w:color="auto"/>
                        <w:bottom w:val="none" w:sz="0" w:space="0" w:color="auto"/>
                        <w:right w:val="none" w:sz="0" w:space="0" w:color="auto"/>
                      </w:divBdr>
                    </w:div>
                  </w:divsChild>
                </w:div>
                <w:div w:id="209267092">
                  <w:marLeft w:val="0"/>
                  <w:marRight w:val="0"/>
                  <w:marTop w:val="0"/>
                  <w:marBottom w:val="0"/>
                  <w:divBdr>
                    <w:top w:val="none" w:sz="0" w:space="0" w:color="auto"/>
                    <w:left w:val="none" w:sz="0" w:space="0" w:color="auto"/>
                    <w:bottom w:val="none" w:sz="0" w:space="0" w:color="auto"/>
                    <w:right w:val="none" w:sz="0" w:space="0" w:color="auto"/>
                  </w:divBdr>
                  <w:divsChild>
                    <w:div w:id="951940060">
                      <w:marLeft w:val="0"/>
                      <w:marRight w:val="0"/>
                      <w:marTop w:val="0"/>
                      <w:marBottom w:val="0"/>
                      <w:divBdr>
                        <w:top w:val="none" w:sz="0" w:space="0" w:color="auto"/>
                        <w:left w:val="none" w:sz="0" w:space="0" w:color="auto"/>
                        <w:bottom w:val="none" w:sz="0" w:space="0" w:color="auto"/>
                        <w:right w:val="none" w:sz="0" w:space="0" w:color="auto"/>
                      </w:divBdr>
                    </w:div>
                    <w:div w:id="2011324076">
                      <w:marLeft w:val="0"/>
                      <w:marRight w:val="0"/>
                      <w:marTop w:val="0"/>
                      <w:marBottom w:val="0"/>
                      <w:divBdr>
                        <w:top w:val="none" w:sz="0" w:space="0" w:color="auto"/>
                        <w:left w:val="none" w:sz="0" w:space="0" w:color="auto"/>
                        <w:bottom w:val="none" w:sz="0" w:space="0" w:color="auto"/>
                        <w:right w:val="none" w:sz="0" w:space="0" w:color="auto"/>
                      </w:divBdr>
                    </w:div>
                  </w:divsChild>
                </w:div>
                <w:div w:id="478621326">
                  <w:marLeft w:val="0"/>
                  <w:marRight w:val="0"/>
                  <w:marTop w:val="0"/>
                  <w:marBottom w:val="0"/>
                  <w:divBdr>
                    <w:top w:val="none" w:sz="0" w:space="0" w:color="auto"/>
                    <w:left w:val="none" w:sz="0" w:space="0" w:color="auto"/>
                    <w:bottom w:val="none" w:sz="0" w:space="0" w:color="auto"/>
                    <w:right w:val="none" w:sz="0" w:space="0" w:color="auto"/>
                  </w:divBdr>
                  <w:divsChild>
                    <w:div w:id="106587240">
                      <w:marLeft w:val="0"/>
                      <w:marRight w:val="0"/>
                      <w:marTop w:val="0"/>
                      <w:marBottom w:val="0"/>
                      <w:divBdr>
                        <w:top w:val="none" w:sz="0" w:space="0" w:color="auto"/>
                        <w:left w:val="none" w:sz="0" w:space="0" w:color="auto"/>
                        <w:bottom w:val="none" w:sz="0" w:space="0" w:color="auto"/>
                        <w:right w:val="none" w:sz="0" w:space="0" w:color="auto"/>
                      </w:divBdr>
                    </w:div>
                    <w:div w:id="362243924">
                      <w:marLeft w:val="0"/>
                      <w:marRight w:val="0"/>
                      <w:marTop w:val="0"/>
                      <w:marBottom w:val="0"/>
                      <w:divBdr>
                        <w:top w:val="none" w:sz="0" w:space="0" w:color="auto"/>
                        <w:left w:val="none" w:sz="0" w:space="0" w:color="auto"/>
                        <w:bottom w:val="none" w:sz="0" w:space="0" w:color="auto"/>
                        <w:right w:val="none" w:sz="0" w:space="0" w:color="auto"/>
                      </w:divBdr>
                    </w:div>
                  </w:divsChild>
                </w:div>
                <w:div w:id="543373274">
                  <w:marLeft w:val="0"/>
                  <w:marRight w:val="0"/>
                  <w:marTop w:val="0"/>
                  <w:marBottom w:val="0"/>
                  <w:divBdr>
                    <w:top w:val="none" w:sz="0" w:space="0" w:color="auto"/>
                    <w:left w:val="none" w:sz="0" w:space="0" w:color="auto"/>
                    <w:bottom w:val="none" w:sz="0" w:space="0" w:color="auto"/>
                    <w:right w:val="none" w:sz="0" w:space="0" w:color="auto"/>
                  </w:divBdr>
                  <w:divsChild>
                    <w:div w:id="411703235">
                      <w:marLeft w:val="0"/>
                      <w:marRight w:val="0"/>
                      <w:marTop w:val="0"/>
                      <w:marBottom w:val="0"/>
                      <w:divBdr>
                        <w:top w:val="none" w:sz="0" w:space="0" w:color="auto"/>
                        <w:left w:val="none" w:sz="0" w:space="0" w:color="auto"/>
                        <w:bottom w:val="none" w:sz="0" w:space="0" w:color="auto"/>
                        <w:right w:val="none" w:sz="0" w:space="0" w:color="auto"/>
                      </w:divBdr>
                    </w:div>
                  </w:divsChild>
                </w:div>
                <w:div w:id="569928631">
                  <w:marLeft w:val="0"/>
                  <w:marRight w:val="0"/>
                  <w:marTop w:val="0"/>
                  <w:marBottom w:val="0"/>
                  <w:divBdr>
                    <w:top w:val="none" w:sz="0" w:space="0" w:color="auto"/>
                    <w:left w:val="none" w:sz="0" w:space="0" w:color="auto"/>
                    <w:bottom w:val="none" w:sz="0" w:space="0" w:color="auto"/>
                    <w:right w:val="none" w:sz="0" w:space="0" w:color="auto"/>
                  </w:divBdr>
                  <w:divsChild>
                    <w:div w:id="287974330">
                      <w:marLeft w:val="0"/>
                      <w:marRight w:val="0"/>
                      <w:marTop w:val="0"/>
                      <w:marBottom w:val="0"/>
                      <w:divBdr>
                        <w:top w:val="none" w:sz="0" w:space="0" w:color="auto"/>
                        <w:left w:val="none" w:sz="0" w:space="0" w:color="auto"/>
                        <w:bottom w:val="none" w:sz="0" w:space="0" w:color="auto"/>
                        <w:right w:val="none" w:sz="0" w:space="0" w:color="auto"/>
                      </w:divBdr>
                    </w:div>
                  </w:divsChild>
                </w:div>
                <w:div w:id="763067449">
                  <w:marLeft w:val="0"/>
                  <w:marRight w:val="0"/>
                  <w:marTop w:val="0"/>
                  <w:marBottom w:val="0"/>
                  <w:divBdr>
                    <w:top w:val="none" w:sz="0" w:space="0" w:color="auto"/>
                    <w:left w:val="none" w:sz="0" w:space="0" w:color="auto"/>
                    <w:bottom w:val="none" w:sz="0" w:space="0" w:color="auto"/>
                    <w:right w:val="none" w:sz="0" w:space="0" w:color="auto"/>
                  </w:divBdr>
                  <w:divsChild>
                    <w:div w:id="1130440558">
                      <w:marLeft w:val="0"/>
                      <w:marRight w:val="0"/>
                      <w:marTop w:val="0"/>
                      <w:marBottom w:val="0"/>
                      <w:divBdr>
                        <w:top w:val="none" w:sz="0" w:space="0" w:color="auto"/>
                        <w:left w:val="none" w:sz="0" w:space="0" w:color="auto"/>
                        <w:bottom w:val="none" w:sz="0" w:space="0" w:color="auto"/>
                        <w:right w:val="none" w:sz="0" w:space="0" w:color="auto"/>
                      </w:divBdr>
                    </w:div>
                  </w:divsChild>
                </w:div>
                <w:div w:id="782269796">
                  <w:marLeft w:val="0"/>
                  <w:marRight w:val="0"/>
                  <w:marTop w:val="0"/>
                  <w:marBottom w:val="0"/>
                  <w:divBdr>
                    <w:top w:val="none" w:sz="0" w:space="0" w:color="auto"/>
                    <w:left w:val="none" w:sz="0" w:space="0" w:color="auto"/>
                    <w:bottom w:val="none" w:sz="0" w:space="0" w:color="auto"/>
                    <w:right w:val="none" w:sz="0" w:space="0" w:color="auto"/>
                  </w:divBdr>
                  <w:divsChild>
                    <w:div w:id="903299678">
                      <w:marLeft w:val="0"/>
                      <w:marRight w:val="0"/>
                      <w:marTop w:val="0"/>
                      <w:marBottom w:val="0"/>
                      <w:divBdr>
                        <w:top w:val="none" w:sz="0" w:space="0" w:color="auto"/>
                        <w:left w:val="none" w:sz="0" w:space="0" w:color="auto"/>
                        <w:bottom w:val="none" w:sz="0" w:space="0" w:color="auto"/>
                        <w:right w:val="none" w:sz="0" w:space="0" w:color="auto"/>
                      </w:divBdr>
                    </w:div>
                  </w:divsChild>
                </w:div>
                <w:div w:id="908929819">
                  <w:marLeft w:val="0"/>
                  <w:marRight w:val="0"/>
                  <w:marTop w:val="0"/>
                  <w:marBottom w:val="0"/>
                  <w:divBdr>
                    <w:top w:val="none" w:sz="0" w:space="0" w:color="auto"/>
                    <w:left w:val="none" w:sz="0" w:space="0" w:color="auto"/>
                    <w:bottom w:val="none" w:sz="0" w:space="0" w:color="auto"/>
                    <w:right w:val="none" w:sz="0" w:space="0" w:color="auto"/>
                  </w:divBdr>
                  <w:divsChild>
                    <w:div w:id="1511338609">
                      <w:marLeft w:val="0"/>
                      <w:marRight w:val="0"/>
                      <w:marTop w:val="0"/>
                      <w:marBottom w:val="0"/>
                      <w:divBdr>
                        <w:top w:val="none" w:sz="0" w:space="0" w:color="auto"/>
                        <w:left w:val="none" w:sz="0" w:space="0" w:color="auto"/>
                        <w:bottom w:val="none" w:sz="0" w:space="0" w:color="auto"/>
                        <w:right w:val="none" w:sz="0" w:space="0" w:color="auto"/>
                      </w:divBdr>
                    </w:div>
                  </w:divsChild>
                </w:div>
                <w:div w:id="1437555221">
                  <w:marLeft w:val="0"/>
                  <w:marRight w:val="0"/>
                  <w:marTop w:val="0"/>
                  <w:marBottom w:val="0"/>
                  <w:divBdr>
                    <w:top w:val="none" w:sz="0" w:space="0" w:color="auto"/>
                    <w:left w:val="none" w:sz="0" w:space="0" w:color="auto"/>
                    <w:bottom w:val="none" w:sz="0" w:space="0" w:color="auto"/>
                    <w:right w:val="none" w:sz="0" w:space="0" w:color="auto"/>
                  </w:divBdr>
                  <w:divsChild>
                    <w:div w:id="1195771099">
                      <w:marLeft w:val="0"/>
                      <w:marRight w:val="0"/>
                      <w:marTop w:val="0"/>
                      <w:marBottom w:val="0"/>
                      <w:divBdr>
                        <w:top w:val="none" w:sz="0" w:space="0" w:color="auto"/>
                        <w:left w:val="none" w:sz="0" w:space="0" w:color="auto"/>
                        <w:bottom w:val="none" w:sz="0" w:space="0" w:color="auto"/>
                        <w:right w:val="none" w:sz="0" w:space="0" w:color="auto"/>
                      </w:divBdr>
                    </w:div>
                  </w:divsChild>
                </w:div>
                <w:div w:id="1520319304">
                  <w:marLeft w:val="0"/>
                  <w:marRight w:val="0"/>
                  <w:marTop w:val="0"/>
                  <w:marBottom w:val="0"/>
                  <w:divBdr>
                    <w:top w:val="none" w:sz="0" w:space="0" w:color="auto"/>
                    <w:left w:val="none" w:sz="0" w:space="0" w:color="auto"/>
                    <w:bottom w:val="none" w:sz="0" w:space="0" w:color="auto"/>
                    <w:right w:val="none" w:sz="0" w:space="0" w:color="auto"/>
                  </w:divBdr>
                  <w:divsChild>
                    <w:div w:id="1202866247">
                      <w:marLeft w:val="0"/>
                      <w:marRight w:val="0"/>
                      <w:marTop w:val="0"/>
                      <w:marBottom w:val="0"/>
                      <w:divBdr>
                        <w:top w:val="none" w:sz="0" w:space="0" w:color="auto"/>
                        <w:left w:val="none" w:sz="0" w:space="0" w:color="auto"/>
                        <w:bottom w:val="none" w:sz="0" w:space="0" w:color="auto"/>
                        <w:right w:val="none" w:sz="0" w:space="0" w:color="auto"/>
                      </w:divBdr>
                    </w:div>
                    <w:div w:id="1895968079">
                      <w:marLeft w:val="0"/>
                      <w:marRight w:val="0"/>
                      <w:marTop w:val="0"/>
                      <w:marBottom w:val="0"/>
                      <w:divBdr>
                        <w:top w:val="none" w:sz="0" w:space="0" w:color="auto"/>
                        <w:left w:val="none" w:sz="0" w:space="0" w:color="auto"/>
                        <w:bottom w:val="none" w:sz="0" w:space="0" w:color="auto"/>
                        <w:right w:val="none" w:sz="0" w:space="0" w:color="auto"/>
                      </w:divBdr>
                    </w:div>
                  </w:divsChild>
                </w:div>
                <w:div w:id="1649168361">
                  <w:marLeft w:val="0"/>
                  <w:marRight w:val="0"/>
                  <w:marTop w:val="0"/>
                  <w:marBottom w:val="0"/>
                  <w:divBdr>
                    <w:top w:val="none" w:sz="0" w:space="0" w:color="auto"/>
                    <w:left w:val="none" w:sz="0" w:space="0" w:color="auto"/>
                    <w:bottom w:val="none" w:sz="0" w:space="0" w:color="auto"/>
                    <w:right w:val="none" w:sz="0" w:space="0" w:color="auto"/>
                  </w:divBdr>
                  <w:divsChild>
                    <w:div w:id="420181760">
                      <w:marLeft w:val="0"/>
                      <w:marRight w:val="0"/>
                      <w:marTop w:val="0"/>
                      <w:marBottom w:val="0"/>
                      <w:divBdr>
                        <w:top w:val="none" w:sz="0" w:space="0" w:color="auto"/>
                        <w:left w:val="none" w:sz="0" w:space="0" w:color="auto"/>
                        <w:bottom w:val="none" w:sz="0" w:space="0" w:color="auto"/>
                        <w:right w:val="none" w:sz="0" w:space="0" w:color="auto"/>
                      </w:divBdr>
                    </w:div>
                    <w:div w:id="804467136">
                      <w:marLeft w:val="0"/>
                      <w:marRight w:val="0"/>
                      <w:marTop w:val="0"/>
                      <w:marBottom w:val="0"/>
                      <w:divBdr>
                        <w:top w:val="none" w:sz="0" w:space="0" w:color="auto"/>
                        <w:left w:val="none" w:sz="0" w:space="0" w:color="auto"/>
                        <w:bottom w:val="none" w:sz="0" w:space="0" w:color="auto"/>
                        <w:right w:val="none" w:sz="0" w:space="0" w:color="auto"/>
                      </w:divBdr>
                    </w:div>
                    <w:div w:id="825360939">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1747993893">
                  <w:marLeft w:val="0"/>
                  <w:marRight w:val="0"/>
                  <w:marTop w:val="0"/>
                  <w:marBottom w:val="0"/>
                  <w:divBdr>
                    <w:top w:val="none" w:sz="0" w:space="0" w:color="auto"/>
                    <w:left w:val="none" w:sz="0" w:space="0" w:color="auto"/>
                    <w:bottom w:val="none" w:sz="0" w:space="0" w:color="auto"/>
                    <w:right w:val="none" w:sz="0" w:space="0" w:color="auto"/>
                  </w:divBdr>
                  <w:divsChild>
                    <w:div w:id="1521967240">
                      <w:marLeft w:val="0"/>
                      <w:marRight w:val="0"/>
                      <w:marTop w:val="0"/>
                      <w:marBottom w:val="0"/>
                      <w:divBdr>
                        <w:top w:val="none" w:sz="0" w:space="0" w:color="auto"/>
                        <w:left w:val="none" w:sz="0" w:space="0" w:color="auto"/>
                        <w:bottom w:val="none" w:sz="0" w:space="0" w:color="auto"/>
                        <w:right w:val="none" w:sz="0" w:space="0" w:color="auto"/>
                      </w:divBdr>
                    </w:div>
                    <w:div w:id="16094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new-adventures.net," TargetMode="External"/><Relationship Id="rId18" Type="http://schemas.openxmlformats.org/officeDocument/2006/relationships/hyperlink" Target="https://creativeaccess.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forms.office.com/Pages/ResponsePage.aspx?id=KWOLic819ECLIP5O_rLkcNSvoL3rcDtCgqtXNdMw1sBUQUs4SlZVM1FESU5QMjZDUUUxNzhKWlFTTi4u"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ecruitment@new-adventures.net"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ecruitment@new-adventures.net," TargetMode="External"/><Relationship Id="rId23" Type="http://schemas.openxmlformats.org/officeDocument/2006/relationships/hyperlink" Target="https://new-adventures.net/legal/cookies" TargetMode="External"/><Relationship Id="rId10" Type="http://schemas.openxmlformats.org/officeDocument/2006/relationships/endnotes" Target="endnotes.xml"/><Relationship Id="rId19" Type="http://schemas.openxmlformats.org/officeDocument/2006/relationships/hyperlink" Target="https://globalbutterfl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daly/Downloads/NA_template1.dotx" TargetMode="Externa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E1496CA66FF84BA06375701D6DD8FC" ma:contentTypeVersion="18" ma:contentTypeDescription="Create a new document." ma:contentTypeScope="" ma:versionID="4ff0d9235d1c5be6c3890f895b768846">
  <xsd:schema xmlns:xsd="http://www.w3.org/2001/XMLSchema" xmlns:xs="http://www.w3.org/2001/XMLSchema" xmlns:p="http://schemas.microsoft.com/office/2006/metadata/properties" xmlns:ns2="4f35f171-12e2-4c90-8db8-ac1c45d26b3b" xmlns:ns3="7ba846cb-4b30-4dbe-8fa5-a8fcc830f70a" targetNamespace="http://schemas.microsoft.com/office/2006/metadata/properties" ma:root="true" ma:fieldsID="3b31bd2da41e69783037a3ca3f4bee5f" ns2:_="" ns3:_="">
    <xsd:import namespace="4f35f171-12e2-4c90-8db8-ac1c45d26b3b"/>
    <xsd:import namespace="7ba846cb-4b30-4dbe-8fa5-a8fcc830f7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5f171-12e2-4c90-8db8-ac1c45d26b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846cb-4b30-4dbe-8fa5-a8fcc830f70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1749f74-dc6f-4d6e-bff1-8b6f3604ecd1}" ma:internalName="TaxCatchAll" ma:showField="CatchAllData" ma:web="7ba846cb-4b30-4dbe-8fa5-a8fcc830f70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35f171-12e2-4c90-8db8-ac1c45d26b3b">
      <Terms xmlns="http://schemas.microsoft.com/office/infopath/2007/PartnerControls"/>
    </lcf76f155ced4ddcb4097134ff3c332f>
    <TaxCatchAll xmlns="7ba846cb-4b30-4dbe-8fa5-a8fcc830f70a" xsi:nil="true"/>
    <SharedWithUsers xmlns="7ba846cb-4b30-4dbe-8fa5-a8fcc830f70a">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4C310-D5B2-46C9-9B2E-4D13AB7A5D34}">
  <ds:schemaRefs>
    <ds:schemaRef ds:uri="http://schemas.microsoft.com/sharepoint/v3/contenttype/forms"/>
  </ds:schemaRefs>
</ds:datastoreItem>
</file>

<file path=customXml/itemProps2.xml><?xml version="1.0" encoding="utf-8"?>
<ds:datastoreItem xmlns:ds="http://schemas.openxmlformats.org/officeDocument/2006/customXml" ds:itemID="{67088BC3-FC4F-4067-9BC9-B12898159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5f171-12e2-4c90-8db8-ac1c45d26b3b"/>
    <ds:schemaRef ds:uri="7ba846cb-4b30-4dbe-8fa5-a8fcc830f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FF5A52-B2A8-47E5-8716-A06EA2836759}">
  <ds:schemaRefs>
    <ds:schemaRef ds:uri="http://schemas.microsoft.com/office/2006/metadata/properties"/>
    <ds:schemaRef ds:uri="http://schemas.microsoft.com/office/infopath/2007/PartnerControls"/>
    <ds:schemaRef ds:uri="4f35f171-12e2-4c90-8db8-ac1c45d26b3b"/>
    <ds:schemaRef ds:uri="7ba846cb-4b30-4dbe-8fa5-a8fcc830f70a"/>
  </ds:schemaRefs>
</ds:datastoreItem>
</file>

<file path=customXml/itemProps4.xml><?xml version="1.0" encoding="utf-8"?>
<ds:datastoreItem xmlns:ds="http://schemas.openxmlformats.org/officeDocument/2006/customXml" ds:itemID="{91FA4844-4F1C-9640-8555-5664A89D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NA_template1.dotx</Template>
  <TotalTime>140</TotalTime>
  <Pages>15</Pages>
  <Words>2688</Words>
  <Characters>15068</Characters>
  <Application>Microsoft Office Word</Application>
  <DocSecurity>0</DocSecurity>
  <Lines>362</Lines>
  <Paragraphs>146</Paragraphs>
  <ScaleCrop>false</ScaleCrop>
  <Company/>
  <LinksUpToDate>false</LinksUpToDate>
  <CharactersWithSpaces>17887</CharactersWithSpaces>
  <SharedDoc>false</SharedDoc>
  <HLinks>
    <vt:vector size="48" baseType="variant">
      <vt:variant>
        <vt:i4>4587550</vt:i4>
      </vt:variant>
      <vt:variant>
        <vt:i4>21</vt:i4>
      </vt:variant>
      <vt:variant>
        <vt:i4>0</vt:i4>
      </vt:variant>
      <vt:variant>
        <vt:i4>5</vt:i4>
      </vt:variant>
      <vt:variant>
        <vt:lpwstr>https://new-adventures.net/legal/cookies</vt:lpwstr>
      </vt:variant>
      <vt:variant>
        <vt:lpwstr/>
      </vt:variant>
      <vt:variant>
        <vt:i4>6750248</vt:i4>
      </vt:variant>
      <vt:variant>
        <vt:i4>18</vt:i4>
      </vt:variant>
      <vt:variant>
        <vt:i4>0</vt:i4>
      </vt:variant>
      <vt:variant>
        <vt:i4>5</vt:i4>
      </vt:variant>
      <vt:variant>
        <vt:lpwstr>https://globalbutterflies.com/</vt:lpwstr>
      </vt:variant>
      <vt:variant>
        <vt:lpwstr/>
      </vt:variant>
      <vt:variant>
        <vt:i4>2687020</vt:i4>
      </vt:variant>
      <vt:variant>
        <vt:i4>15</vt:i4>
      </vt:variant>
      <vt:variant>
        <vt:i4>0</vt:i4>
      </vt:variant>
      <vt:variant>
        <vt:i4>5</vt:i4>
      </vt:variant>
      <vt:variant>
        <vt:lpwstr>https://creativeaccess.org.uk/</vt:lpwstr>
      </vt:variant>
      <vt:variant>
        <vt:lpwstr/>
      </vt:variant>
      <vt:variant>
        <vt:i4>5767205</vt:i4>
      </vt:variant>
      <vt:variant>
        <vt:i4>12</vt:i4>
      </vt:variant>
      <vt:variant>
        <vt:i4>0</vt:i4>
      </vt:variant>
      <vt:variant>
        <vt:i4>5</vt:i4>
      </vt:variant>
      <vt:variant>
        <vt:lpwstr>mailto:recruitment@new-adventures.net</vt:lpwstr>
      </vt:variant>
      <vt:variant>
        <vt:lpwstr/>
      </vt:variant>
      <vt:variant>
        <vt:i4>7602257</vt:i4>
      </vt:variant>
      <vt:variant>
        <vt:i4>9</vt:i4>
      </vt:variant>
      <vt:variant>
        <vt:i4>0</vt:i4>
      </vt:variant>
      <vt:variant>
        <vt:i4>5</vt:i4>
      </vt:variant>
      <vt:variant>
        <vt:lpwstr>mailto:recruitment@new-adventures.net,</vt:lpwstr>
      </vt:variant>
      <vt:variant>
        <vt:lpwstr/>
      </vt:variant>
      <vt:variant>
        <vt:i4>7471221</vt:i4>
      </vt:variant>
      <vt:variant>
        <vt:i4>6</vt:i4>
      </vt:variant>
      <vt:variant>
        <vt:i4>0</vt:i4>
      </vt:variant>
      <vt:variant>
        <vt:i4>5</vt:i4>
      </vt:variant>
      <vt:variant>
        <vt:lpwstr>https://wetransfer.com/</vt:lpwstr>
      </vt:variant>
      <vt:variant>
        <vt:lpwstr/>
      </vt:variant>
      <vt:variant>
        <vt:i4>7602257</vt:i4>
      </vt:variant>
      <vt:variant>
        <vt:i4>3</vt:i4>
      </vt:variant>
      <vt:variant>
        <vt:i4>0</vt:i4>
      </vt:variant>
      <vt:variant>
        <vt:i4>5</vt:i4>
      </vt:variant>
      <vt:variant>
        <vt:lpwstr>mailto:recruitment@new-adventures.net,</vt:lpwstr>
      </vt:variant>
      <vt:variant>
        <vt:lpwstr/>
      </vt:variant>
      <vt:variant>
        <vt:i4>38</vt:i4>
      </vt:variant>
      <vt:variant>
        <vt:i4>0</vt:i4>
      </vt:variant>
      <vt:variant>
        <vt:i4>0</vt:i4>
      </vt:variant>
      <vt:variant>
        <vt:i4>5</vt:i4>
      </vt:variant>
      <vt:variant>
        <vt:lpwstr>https://forms.office.com/Pages/ResponsePage.aspx?id=KWOLic819ECLIP5O_rLkcNSvoL3rcDtCgqtXNdMw1sBUQUs4SlZVM1FESU5QMjZDUUUxNzhKWlFTTi4u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Nathaniel Cope</cp:lastModifiedBy>
  <cp:revision>173</cp:revision>
  <cp:lastPrinted>2025-04-03T03:40:00Z</cp:lastPrinted>
  <dcterms:created xsi:type="dcterms:W3CDTF">2025-05-29T11:58:00Z</dcterms:created>
  <dcterms:modified xsi:type="dcterms:W3CDTF">2025-12-09T12:40:00Z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0x01010016E1496CA66FF84BA06375701D6DD8FC</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